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5D5CBA" w14:textId="77777777" w:rsidR="006F6B84" w:rsidRDefault="00434BBF" w:rsidP="00CB61C7">
      <w:pPr>
        <w:jc w:val="center"/>
        <w:rPr>
          <w:sz w:val="24"/>
        </w:rPr>
      </w:pPr>
      <w:r>
        <w:rPr>
          <w:noProof/>
          <w:sz w:val="36"/>
          <w:szCs w:val="36"/>
          <w:lang w:eastAsia="fr-CA"/>
        </w:rPr>
        <w:drawing>
          <wp:anchor distT="0" distB="0" distL="114300" distR="114300" simplePos="0" relativeHeight="251658240" behindDoc="0" locked="0" layoutInCell="1" allowOverlap="1" wp14:anchorId="287D07BC" wp14:editId="5F9E8226">
            <wp:simplePos x="0" y="0"/>
            <wp:positionH relativeFrom="column">
              <wp:posOffset>-922232</wp:posOffset>
            </wp:positionH>
            <wp:positionV relativeFrom="paragraph">
              <wp:posOffset>-902335</wp:posOffset>
            </wp:positionV>
            <wp:extent cx="7792316" cy="1294977"/>
            <wp:effectExtent l="0" t="0" r="0" b="635"/>
            <wp:wrapNone/>
            <wp:docPr id="337552688" name="Image 1" descr="Une image contenant capture d’écran, texte, Graphique, graphisme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552688" name="Image 1" descr="Une image contenant capture d’écran, texte, Graphique, graphisme&#10;&#10;Le contenu généré par l’IA peut être incorrect.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3123" b="7333"/>
                    <a:stretch/>
                  </pic:blipFill>
                  <pic:spPr bwMode="auto">
                    <a:xfrm>
                      <a:off x="0" y="0"/>
                      <a:ext cx="7792316" cy="12949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BB0EB4" w14:textId="77777777" w:rsidR="003C5B27" w:rsidRDefault="003C5B27" w:rsidP="00CB61C7">
      <w:pPr>
        <w:jc w:val="center"/>
        <w:rPr>
          <w:sz w:val="24"/>
        </w:rPr>
      </w:pPr>
    </w:p>
    <w:p w14:paraId="31300601" w14:textId="77777777" w:rsidR="00CB61C7" w:rsidRPr="00467C87" w:rsidRDefault="006F6B84" w:rsidP="00CB61C7">
      <w:pPr>
        <w:jc w:val="center"/>
        <w:rPr>
          <w:szCs w:val="22"/>
        </w:rPr>
      </w:pPr>
      <w:r w:rsidRPr="00467C87">
        <w:rPr>
          <w:szCs w:val="22"/>
        </w:rPr>
        <w:t>C</w:t>
      </w:r>
      <w:r w:rsidR="00CB61C7" w:rsidRPr="00467C87">
        <w:rPr>
          <w:szCs w:val="22"/>
        </w:rPr>
        <w:t>entre Eau Terre et Environnement</w:t>
      </w:r>
    </w:p>
    <w:p w14:paraId="1A631C72" w14:textId="77777777" w:rsidR="00356542" w:rsidRDefault="00356542" w:rsidP="00CB61C7">
      <w:pPr>
        <w:jc w:val="center"/>
        <w:rPr>
          <w:sz w:val="24"/>
        </w:rPr>
      </w:pPr>
    </w:p>
    <w:p w14:paraId="67471136" w14:textId="77777777" w:rsidR="00CB61C7" w:rsidRDefault="00CB61C7" w:rsidP="00CB61C7">
      <w:pPr>
        <w:jc w:val="center"/>
        <w:rPr>
          <w:sz w:val="24"/>
        </w:rPr>
      </w:pPr>
    </w:p>
    <w:p w14:paraId="2C6C2F9E" w14:textId="77777777" w:rsidR="006F7A8E" w:rsidRPr="007B6C50" w:rsidRDefault="00CB61C7" w:rsidP="00CB61C7">
      <w:pPr>
        <w:jc w:val="center"/>
        <w:rPr>
          <w:sz w:val="36"/>
          <w:szCs w:val="36"/>
        </w:rPr>
      </w:pPr>
      <w:r w:rsidRPr="007B6C50">
        <w:rPr>
          <w:sz w:val="36"/>
          <w:szCs w:val="36"/>
        </w:rPr>
        <w:t>Proposition de recherche en sciences de la terre</w:t>
      </w:r>
    </w:p>
    <w:p w14:paraId="4D6B828F" w14:textId="77777777" w:rsidR="00CB61C7" w:rsidRDefault="00CB61C7" w:rsidP="00CB61C7">
      <w:pPr>
        <w:jc w:val="center"/>
        <w:rPr>
          <w:sz w:val="24"/>
        </w:rPr>
      </w:pPr>
    </w:p>
    <w:p w14:paraId="307C90B3" w14:textId="77777777" w:rsidR="00CB61C7" w:rsidRDefault="00CB61C7" w:rsidP="00CB61C7">
      <w:pPr>
        <w:jc w:val="center"/>
        <w:rPr>
          <w:sz w:val="24"/>
        </w:rPr>
      </w:pPr>
    </w:p>
    <w:p w14:paraId="35C7FA52" w14:textId="77777777" w:rsidR="002A13CB" w:rsidRDefault="002A13CB" w:rsidP="00CB61C7">
      <w:pPr>
        <w:jc w:val="center"/>
        <w:rPr>
          <w:sz w:val="24"/>
        </w:rPr>
      </w:pPr>
    </w:p>
    <w:p w14:paraId="53DAE6B7" w14:textId="77777777" w:rsidR="00CB61C7" w:rsidRPr="00467C87" w:rsidRDefault="00CB61C7" w:rsidP="00CB61C7">
      <w:pPr>
        <w:jc w:val="center"/>
        <w:rPr>
          <w:szCs w:val="22"/>
        </w:rPr>
      </w:pPr>
      <w:r w:rsidRPr="00467C87">
        <w:rPr>
          <w:szCs w:val="22"/>
        </w:rPr>
        <w:t>Par</w:t>
      </w:r>
    </w:p>
    <w:p w14:paraId="0FD1ECE6" w14:textId="77777777" w:rsidR="00CB61C7" w:rsidRPr="004B052D" w:rsidRDefault="00CB61C7" w:rsidP="00CB61C7">
      <w:pPr>
        <w:jc w:val="center"/>
        <w:rPr>
          <w:b/>
          <w:bCs/>
          <w:sz w:val="32"/>
          <w:szCs w:val="32"/>
        </w:rPr>
      </w:pPr>
      <w:r w:rsidRPr="004B052D">
        <w:rPr>
          <w:b/>
          <w:bCs/>
          <w:sz w:val="32"/>
          <w:szCs w:val="32"/>
        </w:rPr>
        <w:t>Votre nom complet</w:t>
      </w:r>
    </w:p>
    <w:p w14:paraId="0379F50C" w14:textId="77777777" w:rsidR="00CB61C7" w:rsidRDefault="00CB61C7" w:rsidP="00CB61C7">
      <w:pPr>
        <w:jc w:val="center"/>
        <w:rPr>
          <w:sz w:val="24"/>
        </w:rPr>
      </w:pPr>
    </w:p>
    <w:p w14:paraId="78BA7764" w14:textId="77777777" w:rsidR="002A13CB" w:rsidRDefault="002A13CB" w:rsidP="00CB61C7">
      <w:pPr>
        <w:jc w:val="center"/>
        <w:rPr>
          <w:sz w:val="24"/>
        </w:rPr>
      </w:pPr>
    </w:p>
    <w:p w14:paraId="248333B6" w14:textId="77777777" w:rsidR="0032221B" w:rsidRDefault="0032221B" w:rsidP="00CB61C7">
      <w:pPr>
        <w:jc w:val="center"/>
        <w:rPr>
          <w:sz w:val="24"/>
        </w:rPr>
      </w:pPr>
    </w:p>
    <w:p w14:paraId="586394AC" w14:textId="77777777" w:rsidR="00CB61C7" w:rsidRDefault="00CB61C7" w:rsidP="00CB61C7">
      <w:pPr>
        <w:jc w:val="center"/>
        <w:rPr>
          <w:sz w:val="24"/>
        </w:rPr>
      </w:pPr>
    </w:p>
    <w:p w14:paraId="7F4B763A" w14:textId="77777777" w:rsidR="00CB61C7" w:rsidRPr="00467C87" w:rsidRDefault="00CB61C7" w:rsidP="00CB61C7">
      <w:pPr>
        <w:jc w:val="center"/>
        <w:rPr>
          <w:szCs w:val="22"/>
        </w:rPr>
      </w:pPr>
      <w:r w:rsidRPr="00467C87">
        <w:rPr>
          <w:szCs w:val="22"/>
        </w:rPr>
        <w:t>Préparé pour le cours</w:t>
      </w:r>
    </w:p>
    <w:p w14:paraId="0D0396EB" w14:textId="77777777" w:rsidR="00CB61C7" w:rsidRPr="00467C87" w:rsidRDefault="00CB61C7" w:rsidP="00CB61C7">
      <w:pPr>
        <w:jc w:val="center"/>
        <w:rPr>
          <w:szCs w:val="22"/>
        </w:rPr>
      </w:pPr>
      <w:r w:rsidRPr="00467C87">
        <w:rPr>
          <w:szCs w:val="22"/>
        </w:rPr>
        <w:t>GEO9992</w:t>
      </w:r>
    </w:p>
    <w:p w14:paraId="5DC174FC" w14:textId="77777777" w:rsidR="00CB61C7" w:rsidRPr="00467C87" w:rsidRDefault="00CB61C7" w:rsidP="00CB61C7">
      <w:pPr>
        <w:jc w:val="center"/>
        <w:rPr>
          <w:szCs w:val="22"/>
        </w:rPr>
      </w:pPr>
    </w:p>
    <w:p w14:paraId="61B1C98D" w14:textId="77777777" w:rsidR="0032221B" w:rsidRPr="00467C87" w:rsidRDefault="0032221B" w:rsidP="00CB61C7">
      <w:pPr>
        <w:jc w:val="center"/>
        <w:rPr>
          <w:szCs w:val="22"/>
        </w:rPr>
      </w:pPr>
    </w:p>
    <w:p w14:paraId="7C8E1689" w14:textId="77777777" w:rsidR="00CB61C7" w:rsidRPr="00467C87" w:rsidRDefault="00CB61C7" w:rsidP="00CB61C7">
      <w:pPr>
        <w:jc w:val="center"/>
        <w:rPr>
          <w:szCs w:val="22"/>
        </w:rPr>
      </w:pPr>
    </w:p>
    <w:p w14:paraId="720390AF" w14:textId="77777777" w:rsidR="00CB61C7" w:rsidRPr="00467C87" w:rsidRDefault="00CB61C7" w:rsidP="00CB61C7">
      <w:pPr>
        <w:jc w:val="center"/>
        <w:rPr>
          <w:b/>
          <w:bCs/>
          <w:szCs w:val="22"/>
        </w:rPr>
      </w:pPr>
      <w:r w:rsidRPr="00467C87">
        <w:rPr>
          <w:b/>
          <w:bCs/>
          <w:szCs w:val="22"/>
        </w:rPr>
        <w:t>Jury d’évaluation</w:t>
      </w:r>
      <w:r w:rsidR="004614CE">
        <w:rPr>
          <w:b/>
          <w:bCs/>
          <w:szCs w:val="22"/>
        </w:rPr>
        <w:t xml:space="preserve"> de 3 personnes</w:t>
      </w:r>
    </w:p>
    <w:p w14:paraId="0DD280CA" w14:textId="77777777" w:rsidR="00CB61C7" w:rsidRPr="00467C87" w:rsidRDefault="00CB61C7" w:rsidP="00CB61C7">
      <w:pPr>
        <w:jc w:val="center"/>
        <w:rPr>
          <w:szCs w:val="22"/>
        </w:rPr>
      </w:pPr>
    </w:p>
    <w:tbl>
      <w:tblPr>
        <w:tblStyle w:val="Grilledutableau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44"/>
        <w:gridCol w:w="540"/>
        <w:gridCol w:w="4158"/>
      </w:tblGrid>
      <w:tr w:rsidR="00CB61C7" w:rsidRPr="00467C87" w14:paraId="096720D6" w14:textId="77777777" w:rsidTr="00171A3B">
        <w:trPr>
          <w:jc w:val="center"/>
        </w:trPr>
        <w:tc>
          <w:tcPr>
            <w:tcW w:w="3744" w:type="dxa"/>
          </w:tcPr>
          <w:p w14:paraId="5FA3788F" w14:textId="77777777" w:rsidR="00CB61C7" w:rsidRPr="00467C87" w:rsidRDefault="00CB61C7" w:rsidP="00477067">
            <w:pPr>
              <w:tabs>
                <w:tab w:val="left" w:pos="5400"/>
              </w:tabs>
              <w:spacing w:line="240" w:lineRule="auto"/>
              <w:rPr>
                <w:rFonts w:cs="Arial"/>
                <w:szCs w:val="22"/>
              </w:rPr>
            </w:pPr>
            <w:r w:rsidRPr="00467C87">
              <w:rPr>
                <w:rFonts w:cs="Arial"/>
                <w:szCs w:val="22"/>
              </w:rPr>
              <w:t>Direct</w:t>
            </w:r>
            <w:r w:rsidR="001C2B96" w:rsidRPr="00467C87">
              <w:rPr>
                <w:rFonts w:cs="Arial"/>
                <w:szCs w:val="22"/>
              </w:rPr>
              <w:t>ion</w:t>
            </w:r>
            <w:r w:rsidRPr="00467C87">
              <w:rPr>
                <w:rFonts w:cs="Arial"/>
                <w:szCs w:val="22"/>
              </w:rPr>
              <w:t xml:space="preserve"> de recherche</w:t>
            </w:r>
          </w:p>
        </w:tc>
        <w:tc>
          <w:tcPr>
            <w:tcW w:w="540" w:type="dxa"/>
          </w:tcPr>
          <w:p w14:paraId="1D54E21D" w14:textId="77777777" w:rsidR="00CB61C7" w:rsidRPr="00467C87" w:rsidRDefault="00CB61C7" w:rsidP="00477067">
            <w:pPr>
              <w:tabs>
                <w:tab w:val="left" w:pos="5400"/>
              </w:tabs>
              <w:spacing w:line="240" w:lineRule="auto"/>
              <w:rPr>
                <w:rFonts w:cs="Arial"/>
                <w:szCs w:val="22"/>
              </w:rPr>
            </w:pPr>
          </w:p>
        </w:tc>
        <w:tc>
          <w:tcPr>
            <w:tcW w:w="4158" w:type="dxa"/>
          </w:tcPr>
          <w:p w14:paraId="5C73360B" w14:textId="77777777" w:rsidR="00CB61C7" w:rsidRPr="00467C87" w:rsidRDefault="00CB61C7" w:rsidP="00477067">
            <w:pPr>
              <w:tabs>
                <w:tab w:val="left" w:pos="5400"/>
              </w:tabs>
              <w:spacing w:line="240" w:lineRule="auto"/>
              <w:rPr>
                <w:rFonts w:cs="Arial"/>
                <w:szCs w:val="22"/>
              </w:rPr>
            </w:pPr>
            <w:r w:rsidRPr="00467C87">
              <w:rPr>
                <w:rFonts w:cs="Arial"/>
                <w:szCs w:val="22"/>
              </w:rPr>
              <w:t>Nom du professeur.e</w:t>
            </w:r>
          </w:p>
          <w:p w14:paraId="4AED3716" w14:textId="77777777" w:rsidR="00CB61C7" w:rsidRPr="00467C87" w:rsidRDefault="00CB61C7" w:rsidP="00477067">
            <w:pPr>
              <w:tabs>
                <w:tab w:val="left" w:pos="5400"/>
              </w:tabs>
              <w:spacing w:line="240" w:lineRule="auto"/>
              <w:rPr>
                <w:rFonts w:cs="Arial"/>
                <w:szCs w:val="22"/>
              </w:rPr>
            </w:pPr>
            <w:r w:rsidRPr="00467C87">
              <w:rPr>
                <w:rFonts w:cs="Arial"/>
                <w:szCs w:val="22"/>
              </w:rPr>
              <w:t>Institution</w:t>
            </w:r>
          </w:p>
        </w:tc>
      </w:tr>
      <w:tr w:rsidR="00CB61C7" w:rsidRPr="00467C87" w14:paraId="48DBCF98" w14:textId="77777777" w:rsidTr="00171A3B">
        <w:trPr>
          <w:jc w:val="center"/>
        </w:trPr>
        <w:tc>
          <w:tcPr>
            <w:tcW w:w="3744" w:type="dxa"/>
          </w:tcPr>
          <w:p w14:paraId="54635D0D" w14:textId="77777777" w:rsidR="00CB61C7" w:rsidRPr="00467C87" w:rsidRDefault="00CB61C7" w:rsidP="00477067">
            <w:pPr>
              <w:tabs>
                <w:tab w:val="left" w:pos="5400"/>
              </w:tabs>
              <w:spacing w:line="240" w:lineRule="auto"/>
              <w:rPr>
                <w:rFonts w:cs="Arial"/>
                <w:szCs w:val="22"/>
              </w:rPr>
            </w:pPr>
          </w:p>
        </w:tc>
        <w:tc>
          <w:tcPr>
            <w:tcW w:w="540" w:type="dxa"/>
          </w:tcPr>
          <w:p w14:paraId="02F5951E" w14:textId="77777777" w:rsidR="00CB61C7" w:rsidRPr="00467C87" w:rsidRDefault="00CB61C7" w:rsidP="00477067">
            <w:pPr>
              <w:tabs>
                <w:tab w:val="left" w:pos="5400"/>
              </w:tabs>
              <w:spacing w:line="240" w:lineRule="auto"/>
              <w:rPr>
                <w:rFonts w:cs="Arial"/>
                <w:szCs w:val="22"/>
              </w:rPr>
            </w:pPr>
          </w:p>
        </w:tc>
        <w:tc>
          <w:tcPr>
            <w:tcW w:w="4158" w:type="dxa"/>
          </w:tcPr>
          <w:p w14:paraId="226647C3" w14:textId="77777777" w:rsidR="00CB61C7" w:rsidRPr="00467C87" w:rsidRDefault="00CB61C7" w:rsidP="00477067">
            <w:pPr>
              <w:tabs>
                <w:tab w:val="left" w:pos="5400"/>
              </w:tabs>
              <w:spacing w:line="240" w:lineRule="auto"/>
              <w:rPr>
                <w:rFonts w:cs="Arial"/>
                <w:szCs w:val="22"/>
              </w:rPr>
            </w:pPr>
          </w:p>
        </w:tc>
      </w:tr>
      <w:tr w:rsidR="00CB61C7" w:rsidRPr="00467C87" w14:paraId="69C11AF6" w14:textId="77777777" w:rsidTr="00171A3B">
        <w:trPr>
          <w:jc w:val="center"/>
        </w:trPr>
        <w:tc>
          <w:tcPr>
            <w:tcW w:w="3744" w:type="dxa"/>
          </w:tcPr>
          <w:p w14:paraId="33B7DD33" w14:textId="77777777" w:rsidR="00CB61C7" w:rsidRPr="00467C87" w:rsidRDefault="00CB61C7" w:rsidP="00477067">
            <w:pPr>
              <w:tabs>
                <w:tab w:val="left" w:pos="5400"/>
              </w:tabs>
              <w:spacing w:line="240" w:lineRule="auto"/>
              <w:rPr>
                <w:rFonts w:cs="Arial"/>
                <w:szCs w:val="22"/>
              </w:rPr>
            </w:pPr>
            <w:r w:rsidRPr="00467C87">
              <w:rPr>
                <w:rFonts w:cs="Arial"/>
                <w:szCs w:val="22"/>
              </w:rPr>
              <w:t>Codirect</w:t>
            </w:r>
            <w:r w:rsidR="001C2B96" w:rsidRPr="00467C87">
              <w:rPr>
                <w:rFonts w:cs="Arial"/>
                <w:szCs w:val="22"/>
              </w:rPr>
              <w:t>ion</w:t>
            </w:r>
            <w:r w:rsidRPr="00467C87">
              <w:rPr>
                <w:rFonts w:cs="Arial"/>
                <w:szCs w:val="22"/>
              </w:rPr>
              <w:t xml:space="preserve"> de recherche</w:t>
            </w:r>
            <w:r w:rsidR="004614CE">
              <w:rPr>
                <w:rFonts w:cs="Arial"/>
                <w:szCs w:val="22"/>
              </w:rPr>
              <w:t xml:space="preserve"> </w:t>
            </w:r>
            <w:r w:rsidR="004614CE" w:rsidRPr="004614CE">
              <w:rPr>
                <w:rFonts w:cs="Arial"/>
                <w:i/>
                <w:szCs w:val="22"/>
              </w:rPr>
              <w:t>ou</w:t>
            </w:r>
            <w:r w:rsidR="004614CE">
              <w:rPr>
                <w:rFonts w:cs="Arial"/>
                <w:szCs w:val="22"/>
              </w:rPr>
              <w:t xml:space="preserve"> examinateur.trice</w:t>
            </w:r>
          </w:p>
        </w:tc>
        <w:tc>
          <w:tcPr>
            <w:tcW w:w="540" w:type="dxa"/>
          </w:tcPr>
          <w:p w14:paraId="2FADC558" w14:textId="77777777" w:rsidR="00CB61C7" w:rsidRPr="00467C87" w:rsidRDefault="00CB61C7" w:rsidP="00477067">
            <w:pPr>
              <w:tabs>
                <w:tab w:val="left" w:pos="5400"/>
              </w:tabs>
              <w:spacing w:line="240" w:lineRule="auto"/>
              <w:rPr>
                <w:rFonts w:cs="Arial"/>
                <w:szCs w:val="22"/>
              </w:rPr>
            </w:pPr>
          </w:p>
        </w:tc>
        <w:tc>
          <w:tcPr>
            <w:tcW w:w="4158" w:type="dxa"/>
          </w:tcPr>
          <w:p w14:paraId="38789650" w14:textId="77777777" w:rsidR="00CB61C7" w:rsidRPr="00467C87" w:rsidRDefault="00CB61C7" w:rsidP="00477067">
            <w:pPr>
              <w:tabs>
                <w:tab w:val="left" w:pos="5400"/>
              </w:tabs>
              <w:spacing w:line="240" w:lineRule="auto"/>
              <w:rPr>
                <w:rFonts w:cs="Arial"/>
                <w:szCs w:val="22"/>
              </w:rPr>
            </w:pPr>
            <w:r w:rsidRPr="00467C87">
              <w:rPr>
                <w:rFonts w:cs="Arial"/>
                <w:szCs w:val="22"/>
              </w:rPr>
              <w:t>Nom du professeur.e</w:t>
            </w:r>
          </w:p>
          <w:p w14:paraId="052B50A2" w14:textId="77777777" w:rsidR="00CB61C7" w:rsidRPr="00467C87" w:rsidRDefault="00CB61C7" w:rsidP="00477067">
            <w:pPr>
              <w:tabs>
                <w:tab w:val="left" w:pos="5400"/>
              </w:tabs>
              <w:spacing w:line="240" w:lineRule="auto"/>
              <w:rPr>
                <w:rFonts w:cs="Arial"/>
                <w:szCs w:val="22"/>
              </w:rPr>
            </w:pPr>
            <w:r w:rsidRPr="00467C87">
              <w:rPr>
                <w:rFonts w:cs="Arial"/>
                <w:szCs w:val="22"/>
              </w:rPr>
              <w:t>Institution</w:t>
            </w:r>
          </w:p>
        </w:tc>
      </w:tr>
      <w:tr w:rsidR="004614CE" w:rsidRPr="00467C87" w14:paraId="36104D32" w14:textId="77777777" w:rsidTr="00171A3B">
        <w:trPr>
          <w:jc w:val="center"/>
        </w:trPr>
        <w:tc>
          <w:tcPr>
            <w:tcW w:w="3744" w:type="dxa"/>
          </w:tcPr>
          <w:p w14:paraId="30342D7A" w14:textId="77777777" w:rsidR="004614CE" w:rsidRPr="00467C87" w:rsidRDefault="004614CE" w:rsidP="00477067">
            <w:pPr>
              <w:tabs>
                <w:tab w:val="left" w:pos="5400"/>
              </w:tabs>
              <w:spacing w:line="240" w:lineRule="auto"/>
              <w:rPr>
                <w:rFonts w:cs="Arial"/>
                <w:szCs w:val="22"/>
              </w:rPr>
            </w:pPr>
          </w:p>
        </w:tc>
        <w:tc>
          <w:tcPr>
            <w:tcW w:w="540" w:type="dxa"/>
          </w:tcPr>
          <w:p w14:paraId="5CC1808E" w14:textId="77777777" w:rsidR="004614CE" w:rsidRPr="00467C87" w:rsidRDefault="004614CE" w:rsidP="00477067">
            <w:pPr>
              <w:tabs>
                <w:tab w:val="left" w:pos="5400"/>
              </w:tabs>
              <w:spacing w:line="240" w:lineRule="auto"/>
              <w:rPr>
                <w:rFonts w:cs="Arial"/>
                <w:szCs w:val="22"/>
              </w:rPr>
            </w:pPr>
          </w:p>
        </w:tc>
        <w:tc>
          <w:tcPr>
            <w:tcW w:w="4158" w:type="dxa"/>
          </w:tcPr>
          <w:p w14:paraId="066D9C42" w14:textId="77777777" w:rsidR="004614CE" w:rsidRPr="00467C87" w:rsidRDefault="004614CE" w:rsidP="00477067">
            <w:pPr>
              <w:tabs>
                <w:tab w:val="left" w:pos="5400"/>
              </w:tabs>
              <w:spacing w:line="240" w:lineRule="auto"/>
              <w:rPr>
                <w:rFonts w:cs="Arial"/>
                <w:szCs w:val="22"/>
              </w:rPr>
            </w:pPr>
          </w:p>
        </w:tc>
      </w:tr>
      <w:tr w:rsidR="004614CE" w:rsidRPr="00467C87" w14:paraId="6CB9913B" w14:textId="77777777" w:rsidTr="00477067">
        <w:trPr>
          <w:jc w:val="center"/>
        </w:trPr>
        <w:tc>
          <w:tcPr>
            <w:tcW w:w="3744" w:type="dxa"/>
          </w:tcPr>
          <w:p w14:paraId="2A6E3A00" w14:textId="77777777" w:rsidR="004614CE" w:rsidRPr="00467C87" w:rsidRDefault="004614CE" w:rsidP="00477067">
            <w:pPr>
              <w:tabs>
                <w:tab w:val="left" w:pos="5400"/>
              </w:tabs>
              <w:spacing w:line="240" w:lineRule="auto"/>
              <w:rPr>
                <w:rFonts w:cs="Arial"/>
                <w:szCs w:val="22"/>
              </w:rPr>
            </w:pPr>
            <w:r w:rsidRPr="00467C87">
              <w:rPr>
                <w:rFonts w:cs="Arial"/>
                <w:szCs w:val="22"/>
              </w:rPr>
              <w:t>Examinateur.</w:t>
            </w:r>
            <w:r>
              <w:rPr>
                <w:rFonts w:cs="Arial"/>
                <w:szCs w:val="22"/>
              </w:rPr>
              <w:t>t</w:t>
            </w:r>
            <w:r w:rsidRPr="00467C87">
              <w:rPr>
                <w:rFonts w:cs="Arial"/>
                <w:szCs w:val="22"/>
              </w:rPr>
              <w:t>rice</w:t>
            </w:r>
          </w:p>
        </w:tc>
        <w:tc>
          <w:tcPr>
            <w:tcW w:w="540" w:type="dxa"/>
          </w:tcPr>
          <w:p w14:paraId="61B3ECBD" w14:textId="77777777" w:rsidR="004614CE" w:rsidRPr="00467C87" w:rsidRDefault="004614CE" w:rsidP="00477067">
            <w:pPr>
              <w:tabs>
                <w:tab w:val="left" w:pos="5400"/>
              </w:tabs>
              <w:spacing w:line="240" w:lineRule="auto"/>
              <w:rPr>
                <w:rFonts w:cs="Arial"/>
                <w:szCs w:val="22"/>
              </w:rPr>
            </w:pPr>
          </w:p>
        </w:tc>
        <w:tc>
          <w:tcPr>
            <w:tcW w:w="4158" w:type="dxa"/>
          </w:tcPr>
          <w:p w14:paraId="4E8DE73A" w14:textId="77777777" w:rsidR="004614CE" w:rsidRPr="00467C87" w:rsidRDefault="004614CE" w:rsidP="00477067">
            <w:pPr>
              <w:tabs>
                <w:tab w:val="left" w:pos="5400"/>
              </w:tabs>
              <w:spacing w:line="240" w:lineRule="auto"/>
              <w:rPr>
                <w:rFonts w:cs="Arial"/>
                <w:szCs w:val="22"/>
              </w:rPr>
            </w:pPr>
            <w:r w:rsidRPr="00467C87">
              <w:rPr>
                <w:rFonts w:cs="Arial"/>
                <w:szCs w:val="22"/>
              </w:rPr>
              <w:t>Nom du professeur.e</w:t>
            </w:r>
          </w:p>
          <w:p w14:paraId="34EC6A5F" w14:textId="77777777" w:rsidR="004614CE" w:rsidRPr="00467C87" w:rsidRDefault="004614CE" w:rsidP="00477067">
            <w:pPr>
              <w:tabs>
                <w:tab w:val="left" w:pos="5400"/>
              </w:tabs>
              <w:spacing w:line="240" w:lineRule="auto"/>
              <w:rPr>
                <w:rFonts w:cs="Arial"/>
                <w:szCs w:val="22"/>
              </w:rPr>
            </w:pPr>
            <w:r w:rsidRPr="00467C87">
              <w:rPr>
                <w:rFonts w:cs="Arial"/>
                <w:szCs w:val="22"/>
              </w:rPr>
              <w:t>Institution</w:t>
            </w:r>
          </w:p>
        </w:tc>
      </w:tr>
    </w:tbl>
    <w:p w14:paraId="260572A8" w14:textId="77777777" w:rsidR="00CB61C7" w:rsidRPr="00467C87" w:rsidRDefault="00CB61C7" w:rsidP="00CB61C7">
      <w:pPr>
        <w:rPr>
          <w:szCs w:val="22"/>
        </w:rPr>
      </w:pPr>
    </w:p>
    <w:p w14:paraId="3A0C5200" w14:textId="77777777" w:rsidR="00ED563C" w:rsidRDefault="00ED563C" w:rsidP="00CB61C7">
      <w:pPr>
        <w:rPr>
          <w:szCs w:val="22"/>
        </w:rPr>
      </w:pPr>
    </w:p>
    <w:p w14:paraId="05B2A1F8" w14:textId="77777777" w:rsidR="00467C87" w:rsidRPr="00467C87" w:rsidRDefault="00467C87" w:rsidP="00CB61C7">
      <w:pPr>
        <w:rPr>
          <w:szCs w:val="22"/>
        </w:rPr>
      </w:pPr>
    </w:p>
    <w:p w14:paraId="30FC6403" w14:textId="77777777" w:rsidR="00CB61C7" w:rsidRDefault="00CB61C7" w:rsidP="00467C87">
      <w:r w:rsidRPr="00467C87">
        <w:rPr>
          <w:szCs w:val="22"/>
        </w:rPr>
        <w:t>Date de soumission : aaaa-mm-jj</w:t>
      </w:r>
      <w:r>
        <w:br w:type="page"/>
      </w:r>
    </w:p>
    <w:p w14:paraId="5D95946A" w14:textId="77777777" w:rsidR="00CB61C7" w:rsidRDefault="00CB61C7" w:rsidP="00CB61C7">
      <w:pPr>
        <w:pStyle w:val="Titre1"/>
      </w:pPr>
      <w:r>
        <w:lastRenderedPageBreak/>
        <w:t>Introduction</w:t>
      </w:r>
    </w:p>
    <w:p w14:paraId="4E6B91BB" w14:textId="66518B04" w:rsidR="00477067" w:rsidRDefault="00477067" w:rsidP="00477067">
      <w:pPr>
        <w:pStyle w:val="Textenormalpourpropositionderecherche"/>
      </w:pPr>
      <w:r w:rsidRPr="00477067">
        <w:t>La proposition de recherche est un texte d’</w:t>
      </w:r>
      <w:r w:rsidRPr="00477067">
        <w:rPr>
          <w:color w:val="FF0000"/>
        </w:rPr>
        <w:t>au plus trente pages</w:t>
      </w:r>
      <w:r w:rsidRPr="00477067">
        <w:t xml:space="preserve"> (incluant figures et annexes), à double interligne, rédigé dans un style clair, succinct et techniquement correct. Il n’est pas nécessaire de présenter des résultats </w:t>
      </w:r>
      <w:r w:rsidR="008B4DE5">
        <w:t xml:space="preserve">déjà obtenus </w:t>
      </w:r>
      <w:r w:rsidRPr="00477067">
        <w:t>dans la proposition de recherche</w:t>
      </w:r>
      <w:r>
        <w:t>.</w:t>
      </w:r>
    </w:p>
    <w:p w14:paraId="0FC28A01" w14:textId="77777777" w:rsidR="00477067" w:rsidRDefault="00477067" w:rsidP="00477067">
      <w:pPr>
        <w:pStyle w:val="Textenormalpourpropositionderecherche"/>
      </w:pPr>
    </w:p>
    <w:p w14:paraId="3534FE63" w14:textId="5D5A0A49" w:rsidR="00CB61C7" w:rsidRPr="00D23FF2" w:rsidRDefault="004614CE" w:rsidP="00D23FF2">
      <w:pPr>
        <w:pStyle w:val="Textenormalpourpropositionderecherche"/>
      </w:pPr>
      <w:r w:rsidRPr="00D23FF2">
        <w:t>Pour l’introduction, présentez votre proposition</w:t>
      </w:r>
      <w:r w:rsidR="00494EE8" w:rsidRPr="00D23FF2">
        <w:t xml:space="preserve"> </w:t>
      </w:r>
      <w:r w:rsidR="00477067" w:rsidRPr="00D23FF2">
        <w:t xml:space="preserve">(le présent rapport) </w:t>
      </w:r>
      <w:r w:rsidR="00494EE8" w:rsidRPr="00D23FF2">
        <w:t>sur une demi-page à une page</w:t>
      </w:r>
      <w:r w:rsidRPr="00D23FF2">
        <w:t>.</w:t>
      </w:r>
    </w:p>
    <w:p w14:paraId="4D0FF461" w14:textId="77777777" w:rsidR="004614CE" w:rsidRPr="00D23FF2" w:rsidRDefault="004614CE" w:rsidP="00D23FF2">
      <w:pPr>
        <w:pStyle w:val="Textenormalpourpropositionderecherche"/>
      </w:pPr>
    </w:p>
    <w:p w14:paraId="781F13F6" w14:textId="62498D53" w:rsidR="004614CE" w:rsidRPr="00D23FF2" w:rsidRDefault="004614CE" w:rsidP="00D23FF2">
      <w:pPr>
        <w:pStyle w:val="Textenormalpourpropositionderecherche"/>
      </w:pPr>
      <w:r w:rsidRPr="00D23FF2">
        <w:t>Quel est en gros votre sujet de recherche</w:t>
      </w:r>
      <w:r w:rsidR="00494EE8" w:rsidRPr="00D23FF2">
        <w:t xml:space="preserve"> (en résumé)</w:t>
      </w:r>
      <w:r w:rsidR="00DD51C5">
        <w:t xml:space="preserve"> et comment celui-ci s’insère-t-</w:t>
      </w:r>
      <w:r w:rsidR="000332B1">
        <w:t>il dans des enjeux scientifiques ou sociétaux?</w:t>
      </w:r>
    </w:p>
    <w:p w14:paraId="5B4DC5B1" w14:textId="77777777" w:rsidR="004614CE" w:rsidRPr="00477067" w:rsidRDefault="004614CE" w:rsidP="00477067">
      <w:pPr>
        <w:pStyle w:val="Textenormalpourpropositionderecherche"/>
      </w:pPr>
    </w:p>
    <w:p w14:paraId="51A604EC" w14:textId="77777777" w:rsidR="004614CE" w:rsidRPr="00477067" w:rsidRDefault="004614CE" w:rsidP="00477067">
      <w:pPr>
        <w:pStyle w:val="Textenormalpourpropositionderecherche"/>
      </w:pPr>
      <w:r w:rsidRPr="00477067">
        <w:t>Quelle est la structure de la proposition (qu’est-ce qui s’en vient</w:t>
      </w:r>
      <w:r w:rsidR="00494EE8" w:rsidRPr="00477067">
        <w:t xml:space="preserve"> dans ce document</w:t>
      </w:r>
      <w:r w:rsidRPr="00477067">
        <w:t>).</w:t>
      </w:r>
    </w:p>
    <w:p w14:paraId="6917A19B" w14:textId="77777777" w:rsidR="00494EE8" w:rsidRPr="00477067" w:rsidRDefault="00494EE8" w:rsidP="00477067">
      <w:pPr>
        <w:pStyle w:val="Textenormalpourpropositionderecherche"/>
      </w:pPr>
    </w:p>
    <w:p w14:paraId="4A9FA946" w14:textId="77777777" w:rsidR="00494EE8" w:rsidRPr="00477067" w:rsidRDefault="00494EE8" w:rsidP="00477067">
      <w:pPr>
        <w:pStyle w:val="Textenormalpourpropositionderecherche"/>
      </w:pPr>
      <w:r w:rsidRPr="00477067">
        <w:t>Utilisez le style Word « Texte normal pour proposition de recherche »</w:t>
      </w:r>
      <w:r w:rsidR="00477067" w:rsidRPr="00477067">
        <w:t xml:space="preserve"> (Arial 1</w:t>
      </w:r>
      <w:r w:rsidR="00D23FF2">
        <w:t>1</w:t>
      </w:r>
      <w:r w:rsidR="00477067" w:rsidRPr="00477067">
        <w:t xml:space="preserve"> points, do</w:t>
      </w:r>
      <w:r w:rsidR="00D23FF2">
        <w:t>u</w:t>
      </w:r>
      <w:r w:rsidR="00477067" w:rsidRPr="00477067">
        <w:t>ble interligne)</w:t>
      </w:r>
      <w:r w:rsidRPr="00477067">
        <w:t>.</w:t>
      </w:r>
    </w:p>
    <w:p w14:paraId="6A2DC6D5" w14:textId="77777777" w:rsidR="0009747A" w:rsidRPr="0009747A" w:rsidRDefault="0009747A" w:rsidP="00467C87"/>
    <w:p w14:paraId="7931C280" w14:textId="77777777" w:rsidR="00CB61C7" w:rsidRDefault="00CB61C7">
      <w:pPr>
        <w:spacing w:after="160" w:line="278" w:lineRule="auto"/>
        <w:rPr>
          <w:sz w:val="24"/>
        </w:rPr>
      </w:pPr>
      <w:r>
        <w:rPr>
          <w:sz w:val="24"/>
        </w:rPr>
        <w:br w:type="page"/>
      </w:r>
    </w:p>
    <w:p w14:paraId="04FFA2A3" w14:textId="77777777" w:rsidR="00CB61C7" w:rsidRDefault="00CB61C7" w:rsidP="00CB61C7">
      <w:pPr>
        <w:pStyle w:val="Titre1"/>
      </w:pPr>
      <w:r>
        <w:lastRenderedPageBreak/>
        <w:t>Contexte</w:t>
      </w:r>
    </w:p>
    <w:p w14:paraId="5E0EFDB0" w14:textId="2AFFA1CE" w:rsidR="000332B1" w:rsidRDefault="00494EE8" w:rsidP="00494EE8">
      <w:pPr>
        <w:pStyle w:val="Textenormalpourpropositionderecherche"/>
      </w:pPr>
      <w:r>
        <w:t xml:space="preserve">Qu’est-ce que le lecteur a </w:t>
      </w:r>
      <w:r w:rsidR="00477067">
        <w:t xml:space="preserve">absolument </w:t>
      </w:r>
      <w:r>
        <w:t>besoin de savoir pour comprendre la problématique du projet</w:t>
      </w:r>
      <w:r w:rsidR="00477067">
        <w:t xml:space="preserve"> </w:t>
      </w:r>
      <w:r>
        <w:t>?</w:t>
      </w:r>
    </w:p>
    <w:p w14:paraId="2BEF1A1A" w14:textId="153A643F" w:rsidR="002B2E8F" w:rsidRDefault="002B2E8F" w:rsidP="00494EE8">
      <w:pPr>
        <w:pStyle w:val="Textenormalpourpropositionderecherche"/>
      </w:pPr>
    </w:p>
    <w:p w14:paraId="7C2494AF" w14:textId="0E51A1C6" w:rsidR="002B2E8F" w:rsidRDefault="002B2E8F" w:rsidP="00494EE8">
      <w:pPr>
        <w:pStyle w:val="Textenormalpourpropositionderecherche"/>
      </w:pPr>
      <w:r>
        <w:t xml:space="preserve">Le contenu de cette section est différent pour chaque projet de recherche ; consultez votre direction de recherche pour clarifier les attentes. Exemples de sujets qui </w:t>
      </w:r>
      <w:r w:rsidRPr="002B2E8F">
        <w:rPr>
          <w:i/>
        </w:rPr>
        <w:t>pourraient</w:t>
      </w:r>
      <w:r>
        <w:t xml:space="preserve"> être pertinents :</w:t>
      </w:r>
    </w:p>
    <w:p w14:paraId="37962877" w14:textId="2BFCD0D1" w:rsidR="002B2E8F" w:rsidRDefault="002B2E8F" w:rsidP="002B2E8F">
      <w:pPr>
        <w:pStyle w:val="Textenormalpourpropositionderecherche"/>
        <w:numPr>
          <w:ilvl w:val="0"/>
          <w:numId w:val="7"/>
        </w:numPr>
      </w:pPr>
      <w:r>
        <w:t>Contexte géologique ;</w:t>
      </w:r>
    </w:p>
    <w:p w14:paraId="7EF72368" w14:textId="71C52DB3" w:rsidR="002B2E8F" w:rsidRDefault="002B2E8F" w:rsidP="002B2E8F">
      <w:pPr>
        <w:pStyle w:val="Textenormalpourpropositionderecherche"/>
        <w:numPr>
          <w:ilvl w:val="0"/>
          <w:numId w:val="7"/>
        </w:numPr>
      </w:pPr>
      <w:r w:rsidRPr="002B2E8F">
        <w:t>Information</w:t>
      </w:r>
      <w:r>
        <w:t xml:space="preserve"> sur les processus étudiés ;</w:t>
      </w:r>
    </w:p>
    <w:p w14:paraId="5CE91873" w14:textId="73615FC4" w:rsidR="002B2E8F" w:rsidRDefault="002B2E8F" w:rsidP="002B2E8F">
      <w:pPr>
        <w:pStyle w:val="Textenormalpourpropositionderecherche"/>
        <w:numPr>
          <w:ilvl w:val="0"/>
          <w:numId w:val="7"/>
        </w:numPr>
      </w:pPr>
      <w:r w:rsidRPr="002B2E8F">
        <w:t>Expériences qui ont d</w:t>
      </w:r>
      <w:r>
        <w:t>éjà été réalisées sur le sujet ;</w:t>
      </w:r>
    </w:p>
    <w:p w14:paraId="002724CE" w14:textId="7135CD12" w:rsidR="00477067" w:rsidRDefault="002B2E8F" w:rsidP="00CC13B7">
      <w:pPr>
        <w:pStyle w:val="Textenormalpourpropositionderecherche"/>
        <w:numPr>
          <w:ilvl w:val="0"/>
          <w:numId w:val="7"/>
        </w:numPr>
      </w:pPr>
      <w:r>
        <w:t>E</w:t>
      </w:r>
      <w:r w:rsidRPr="002B2E8F">
        <w:t>tc</w:t>
      </w:r>
      <w:r>
        <w:t>.</w:t>
      </w:r>
    </w:p>
    <w:p w14:paraId="124F8E02" w14:textId="77777777" w:rsidR="00CC13B7" w:rsidRDefault="00CC13B7" w:rsidP="00477067">
      <w:pPr>
        <w:pStyle w:val="Textenormalpourpropositionderecherche"/>
      </w:pPr>
    </w:p>
    <w:p w14:paraId="78BB9A78" w14:textId="2DBEF87D" w:rsidR="00477067" w:rsidRDefault="00477067" w:rsidP="00477067">
      <w:pPr>
        <w:pStyle w:val="Textenormalpourpropositionderecherche"/>
      </w:pPr>
      <w:r>
        <w:t>La partie « Contexte » pourrait faire environ une dizaine de pages (consultez votre direction de recherche</w:t>
      </w:r>
      <w:r w:rsidR="002B2E8F">
        <w:t xml:space="preserve"> sur la longueur souhaitée</w:t>
      </w:r>
      <w:r>
        <w:t xml:space="preserve">). </w:t>
      </w:r>
    </w:p>
    <w:p w14:paraId="5021F12B" w14:textId="77777777" w:rsidR="00477067" w:rsidRDefault="00477067" w:rsidP="00494EE8">
      <w:pPr>
        <w:pStyle w:val="Textenormalpourpropositionderecherche"/>
      </w:pPr>
    </w:p>
    <w:p w14:paraId="412DE559" w14:textId="1E002CBF" w:rsidR="00477067" w:rsidRPr="00477067" w:rsidRDefault="00477067" w:rsidP="00477067">
      <w:pPr>
        <w:pStyle w:val="Textenormalpourpropositionderecherche"/>
        <w:rPr>
          <w:i/>
        </w:rPr>
      </w:pPr>
      <w:r w:rsidRPr="00477067">
        <w:rPr>
          <w:i/>
        </w:rPr>
        <w:t>Évaluation : vous devez faire la preuve que vous êtes bien au fait de la littérature pertinente et des recherches effectuées antérieurement sur le sujet.</w:t>
      </w:r>
    </w:p>
    <w:p w14:paraId="18C4624C" w14:textId="77777777" w:rsidR="00477067" w:rsidRDefault="00477067" w:rsidP="00494EE8">
      <w:pPr>
        <w:pStyle w:val="Textenormalpourpropositionderecherche"/>
      </w:pPr>
    </w:p>
    <w:p w14:paraId="40FBC4B7" w14:textId="77777777" w:rsidR="00CB61C7" w:rsidRDefault="00CB61C7">
      <w:pPr>
        <w:spacing w:after="160" w:line="278" w:lineRule="auto"/>
      </w:pPr>
      <w:r>
        <w:br w:type="page"/>
      </w:r>
    </w:p>
    <w:p w14:paraId="15B688C9" w14:textId="77777777" w:rsidR="00CB61C7" w:rsidRDefault="00CB61C7" w:rsidP="00CB61C7">
      <w:pPr>
        <w:pStyle w:val="Titre1"/>
      </w:pPr>
      <w:r>
        <w:lastRenderedPageBreak/>
        <w:t>Problématique</w:t>
      </w:r>
    </w:p>
    <w:p w14:paraId="16AA3481" w14:textId="77777777" w:rsidR="00CB61C7" w:rsidRDefault="00477067" w:rsidP="00477067">
      <w:pPr>
        <w:pStyle w:val="Textenormalpourpropositionderecherche"/>
      </w:pPr>
      <w:r>
        <w:t xml:space="preserve">Quel est (sont) le (les) problème(s) </w:t>
      </w:r>
      <w:r w:rsidR="00BD09DA">
        <w:t xml:space="preserve">scientifiques </w:t>
      </w:r>
      <w:r>
        <w:t xml:space="preserve">à </w:t>
      </w:r>
      <w:r w:rsidR="00BD09DA">
        <w:t>résoudre ?</w:t>
      </w:r>
    </w:p>
    <w:p w14:paraId="1AACF628" w14:textId="77777777" w:rsidR="00477067" w:rsidRDefault="00477067" w:rsidP="00477067">
      <w:pPr>
        <w:pStyle w:val="Textenormalpourpropositionderecherche"/>
      </w:pPr>
    </w:p>
    <w:p w14:paraId="786C2655" w14:textId="77777777" w:rsidR="00BD09DA" w:rsidRDefault="00BD09DA" w:rsidP="00BD09DA">
      <w:pPr>
        <w:pStyle w:val="Textenormalpourpropositionderecherche"/>
      </w:pPr>
      <w:r>
        <w:t>Vous pouvez proposer des hypothèses à tester si le sujet s’y prête.</w:t>
      </w:r>
    </w:p>
    <w:p w14:paraId="680787DB" w14:textId="77777777" w:rsidR="00BD09DA" w:rsidRDefault="00BD09DA" w:rsidP="00477067">
      <w:pPr>
        <w:pStyle w:val="Textenormalpourpropositionderecherche"/>
      </w:pPr>
    </w:p>
    <w:p w14:paraId="03F3DBDE" w14:textId="517E8FB2" w:rsidR="00477067" w:rsidRDefault="00477067" w:rsidP="00477067">
      <w:pPr>
        <w:pStyle w:val="Textenormalpourpropositionderecherche"/>
      </w:pPr>
      <w:r>
        <w:t xml:space="preserve">Cette section fait environ </w:t>
      </w:r>
      <w:r w:rsidR="002B2E8F">
        <w:t xml:space="preserve">1-2 </w:t>
      </w:r>
      <w:r>
        <w:t>page</w:t>
      </w:r>
      <w:r w:rsidR="002B2E8F">
        <w:t>s</w:t>
      </w:r>
      <w:r>
        <w:t>.</w:t>
      </w:r>
    </w:p>
    <w:p w14:paraId="3D467810" w14:textId="77777777" w:rsidR="00BD09DA" w:rsidRDefault="00BD09DA" w:rsidP="00477067">
      <w:pPr>
        <w:pStyle w:val="Textenormalpourpropositionderecherche"/>
      </w:pPr>
    </w:p>
    <w:p w14:paraId="5378E24A" w14:textId="77777777" w:rsidR="00477067" w:rsidRPr="00477067" w:rsidRDefault="00477067" w:rsidP="00477067">
      <w:pPr>
        <w:pStyle w:val="Textenormalpourpropositionderecherche"/>
        <w:rPr>
          <w:i/>
        </w:rPr>
      </w:pPr>
      <w:r w:rsidRPr="00477067">
        <w:rPr>
          <w:i/>
        </w:rPr>
        <w:t xml:space="preserve">Évaluation : </w:t>
      </w:r>
      <w:r>
        <w:rPr>
          <w:i/>
        </w:rPr>
        <w:t>vous devez</w:t>
      </w:r>
      <w:r w:rsidRPr="00477067">
        <w:rPr>
          <w:i/>
        </w:rPr>
        <w:t xml:space="preserve"> faire la preuve </w:t>
      </w:r>
      <w:r>
        <w:rPr>
          <w:i/>
        </w:rPr>
        <w:t>que vous avez</w:t>
      </w:r>
      <w:r w:rsidRPr="00477067">
        <w:rPr>
          <w:i/>
        </w:rPr>
        <w:t xml:space="preserve"> bien cerné la problématique du projet </w:t>
      </w:r>
      <w:r>
        <w:rPr>
          <w:i/>
        </w:rPr>
        <w:t xml:space="preserve">que vous </w:t>
      </w:r>
      <w:r w:rsidRPr="00477067">
        <w:rPr>
          <w:i/>
        </w:rPr>
        <w:t>propose</w:t>
      </w:r>
      <w:r>
        <w:rPr>
          <w:i/>
        </w:rPr>
        <w:t>z</w:t>
      </w:r>
      <w:r w:rsidRPr="00477067">
        <w:rPr>
          <w:i/>
        </w:rPr>
        <w:t xml:space="preserve"> d’entreprendre.</w:t>
      </w:r>
    </w:p>
    <w:p w14:paraId="5F8E20F9" w14:textId="77777777" w:rsidR="00CB61C7" w:rsidRDefault="00CB61C7">
      <w:pPr>
        <w:spacing w:after="160" w:line="278" w:lineRule="auto"/>
      </w:pPr>
      <w:r>
        <w:br w:type="page"/>
      </w:r>
    </w:p>
    <w:p w14:paraId="6A93E678" w14:textId="77777777" w:rsidR="00CB61C7" w:rsidRDefault="00CB61C7" w:rsidP="00CB61C7">
      <w:pPr>
        <w:pStyle w:val="Titre1"/>
      </w:pPr>
      <w:r>
        <w:lastRenderedPageBreak/>
        <w:t>Objectif</w:t>
      </w:r>
      <w:r w:rsidR="000332B1">
        <w:t>s</w:t>
      </w:r>
    </w:p>
    <w:p w14:paraId="46FD66A8" w14:textId="176F1729" w:rsidR="00477067" w:rsidRPr="0082180F" w:rsidRDefault="00477067" w:rsidP="0082180F">
      <w:pPr>
        <w:pStyle w:val="Textenormalpourpropositionderecherche"/>
      </w:pPr>
      <w:r w:rsidRPr="0082180F">
        <w:t>Quels sont les objectifs du projet</w:t>
      </w:r>
      <w:r w:rsidR="00BD09DA" w:rsidRPr="0082180F">
        <w:t xml:space="preserve"> </w:t>
      </w:r>
      <w:r w:rsidRPr="0082180F">
        <w:t xml:space="preserve">? </w:t>
      </w:r>
      <w:r w:rsidR="008B4DE5">
        <w:t>Ils doivent découler logiquement de la problématique.</w:t>
      </w:r>
    </w:p>
    <w:p w14:paraId="02580570" w14:textId="77777777" w:rsidR="00477067" w:rsidRPr="0082180F" w:rsidRDefault="00477067" w:rsidP="0082180F">
      <w:pPr>
        <w:pStyle w:val="Textenormalpourpropositionderecherche"/>
      </w:pPr>
    </w:p>
    <w:p w14:paraId="05D55B54" w14:textId="34B3710E" w:rsidR="00CB61C7" w:rsidRPr="0082180F" w:rsidRDefault="00477067" w:rsidP="0082180F">
      <w:pPr>
        <w:pStyle w:val="Textenormalpourpropositionderecherche"/>
      </w:pPr>
      <w:r w:rsidRPr="0082180F">
        <w:t>On voit souvent trois objectifs principaux</w:t>
      </w:r>
      <w:r w:rsidR="00BD09DA" w:rsidRPr="0082180F">
        <w:t xml:space="preserve"> (les numéroter),</w:t>
      </w:r>
      <w:r w:rsidRPr="0082180F">
        <w:t xml:space="preserve"> reliés à trois articles scientifiques projetés</w:t>
      </w:r>
      <w:r w:rsidR="00CC13B7">
        <w:t>,</w:t>
      </w:r>
      <w:r w:rsidR="006A3304">
        <w:t xml:space="preserve"> dans le cadre d’une thèse par articles</w:t>
      </w:r>
      <w:r w:rsidRPr="0082180F">
        <w:t>.</w:t>
      </w:r>
    </w:p>
    <w:p w14:paraId="651D5D7D" w14:textId="77777777" w:rsidR="00477067" w:rsidRPr="0082180F" w:rsidRDefault="00477067" w:rsidP="0082180F">
      <w:pPr>
        <w:pStyle w:val="Textenormalpourpropositionderecherche"/>
      </w:pPr>
    </w:p>
    <w:p w14:paraId="3298692E" w14:textId="77777777" w:rsidR="00477067" w:rsidRPr="0082180F" w:rsidRDefault="00477067" w:rsidP="0082180F">
      <w:pPr>
        <w:pStyle w:val="Textenormalpourpropositionderecherche"/>
      </w:pPr>
      <w:r w:rsidRPr="0082180F">
        <w:t>Cette section pourrait faire une page.</w:t>
      </w:r>
    </w:p>
    <w:p w14:paraId="1C07E008" w14:textId="77777777" w:rsidR="00477067" w:rsidRPr="0082180F" w:rsidRDefault="00477067" w:rsidP="0082180F">
      <w:pPr>
        <w:pStyle w:val="Textenormalpourpropositionderecherche"/>
      </w:pPr>
    </w:p>
    <w:p w14:paraId="752A4FF8" w14:textId="77777777" w:rsidR="00477067" w:rsidRPr="0082180F" w:rsidRDefault="00477067" w:rsidP="0082180F">
      <w:pPr>
        <w:pStyle w:val="Textenormalpourpropositionderecherche"/>
        <w:rPr>
          <w:i/>
        </w:rPr>
      </w:pPr>
      <w:r w:rsidRPr="0082180F">
        <w:rPr>
          <w:i/>
        </w:rPr>
        <w:t>Évaluation : vous devez montrer que vos objectifs à court, moyen et long termes sont bien définis et réalistes</w:t>
      </w:r>
      <w:r w:rsidR="00BD09DA" w:rsidRPr="0082180F">
        <w:rPr>
          <w:i/>
        </w:rPr>
        <w:t>.</w:t>
      </w:r>
    </w:p>
    <w:p w14:paraId="734ADEB8" w14:textId="77777777" w:rsidR="00477067" w:rsidRDefault="00477067" w:rsidP="00477067">
      <w:pPr>
        <w:pStyle w:val="Textenormalpourpropositionderecherche"/>
      </w:pPr>
    </w:p>
    <w:p w14:paraId="1A4F1BFA" w14:textId="77777777" w:rsidR="00477067" w:rsidRDefault="00477067" w:rsidP="00477067">
      <w:pPr>
        <w:pStyle w:val="Textenormalpourpropositionderecherche"/>
      </w:pPr>
    </w:p>
    <w:p w14:paraId="67F10548" w14:textId="77777777" w:rsidR="00CB61C7" w:rsidRDefault="00CB61C7" w:rsidP="00467C87">
      <w:r>
        <w:br w:type="page"/>
      </w:r>
    </w:p>
    <w:p w14:paraId="24649597" w14:textId="77777777" w:rsidR="00CB61C7" w:rsidRDefault="00CB61C7" w:rsidP="00CB61C7">
      <w:pPr>
        <w:pStyle w:val="Titre1"/>
      </w:pPr>
      <w:r>
        <w:lastRenderedPageBreak/>
        <w:t>Méthodologie</w:t>
      </w:r>
    </w:p>
    <w:p w14:paraId="41CB940D" w14:textId="77777777" w:rsidR="00CB61C7" w:rsidRDefault="00BD09DA" w:rsidP="00BD09DA">
      <w:pPr>
        <w:pStyle w:val="Textenormalpourpropositionderecherche"/>
      </w:pPr>
      <w:r>
        <w:t>Quelles méthodes de terrain et/ou de laboratoire allez-vous employer pour atteindre les objectifs ?</w:t>
      </w:r>
    </w:p>
    <w:p w14:paraId="39FB9A87" w14:textId="77777777" w:rsidR="00BD09DA" w:rsidRDefault="00BD09DA" w:rsidP="00BD09DA">
      <w:pPr>
        <w:pStyle w:val="Textenormalpourpropositionderecherche"/>
      </w:pPr>
    </w:p>
    <w:p w14:paraId="046404CA" w14:textId="552F43FC" w:rsidR="00BD09DA" w:rsidRDefault="00BD09DA" w:rsidP="00BD09DA">
      <w:pPr>
        <w:pStyle w:val="Textenormalpourpropositionderecherche"/>
      </w:pPr>
      <w:r>
        <w:t>Mettez des détails sur les méthodes.</w:t>
      </w:r>
    </w:p>
    <w:p w14:paraId="114FF883" w14:textId="43CFDF3D" w:rsidR="008B4DE5" w:rsidRDefault="008B4DE5" w:rsidP="00BD09DA">
      <w:pPr>
        <w:pStyle w:val="Textenormalpourpropositionderecherche"/>
      </w:pPr>
    </w:p>
    <w:p w14:paraId="47541951" w14:textId="77777777" w:rsidR="008B4DE5" w:rsidRDefault="008B4DE5" w:rsidP="008B4DE5">
      <w:pPr>
        <w:pStyle w:val="Textenormalpourpropositionderecherche"/>
      </w:pPr>
      <w:bookmarkStart w:id="0" w:name="_GoBack"/>
      <w:r w:rsidRPr="009D496A">
        <w:t>Faites le lien entre votre méthodologie (activités de recherche) et l’atteinte de vos objectifs de recherche.</w:t>
      </w:r>
      <w:r>
        <w:t xml:space="preserve"> </w:t>
      </w:r>
    </w:p>
    <w:bookmarkEnd w:id="0"/>
    <w:p w14:paraId="18B3F949" w14:textId="77777777" w:rsidR="008B4DE5" w:rsidRDefault="008B4DE5" w:rsidP="00BD09DA">
      <w:pPr>
        <w:pStyle w:val="Textenormalpourpropositionderecherche"/>
      </w:pPr>
    </w:p>
    <w:p w14:paraId="1E5D3962" w14:textId="77777777" w:rsidR="00BD09DA" w:rsidRDefault="00BD09DA" w:rsidP="00BD09DA">
      <w:pPr>
        <w:pStyle w:val="Textenormalpourpropositionderecherche"/>
      </w:pPr>
      <w:r>
        <w:t>Cette section devrait faire plusieurs pages.</w:t>
      </w:r>
    </w:p>
    <w:p w14:paraId="796F2855" w14:textId="77777777" w:rsidR="00BD09DA" w:rsidRDefault="00BD09DA" w:rsidP="00BD09DA">
      <w:pPr>
        <w:pStyle w:val="Textenormalpourpropositionderecherche"/>
      </w:pPr>
    </w:p>
    <w:p w14:paraId="386B4CE0" w14:textId="77777777" w:rsidR="00BD09DA" w:rsidRPr="00BD09DA" w:rsidRDefault="00BD09DA" w:rsidP="00BD09DA">
      <w:pPr>
        <w:pStyle w:val="Textenormalpourpropositionderecherche"/>
        <w:rPr>
          <w:i/>
        </w:rPr>
      </w:pPr>
      <w:r w:rsidRPr="00BD09DA">
        <w:rPr>
          <w:i/>
        </w:rPr>
        <w:t>Évaluation : vous devez montrer que la méthodologie proposée est adéquate et que vous avez une connaissance suffisante des méthodes de terrain et/ou de laboratoire nécessaires à l’accomplissement de votre recherche, sans nécessairement les avoir encore utilisées.</w:t>
      </w:r>
    </w:p>
    <w:p w14:paraId="0770FAEE" w14:textId="77777777" w:rsidR="00BD09DA" w:rsidRDefault="00BD09DA" w:rsidP="00CB61C7"/>
    <w:p w14:paraId="14572FDD" w14:textId="77777777" w:rsidR="00CB61C7" w:rsidRDefault="00CB61C7">
      <w:pPr>
        <w:spacing w:after="160" w:line="278" w:lineRule="auto"/>
      </w:pPr>
      <w:r>
        <w:br w:type="page"/>
      </w:r>
    </w:p>
    <w:p w14:paraId="6FD3FBFC" w14:textId="77777777" w:rsidR="00CB61C7" w:rsidRDefault="00CB61C7" w:rsidP="00CB61C7">
      <w:pPr>
        <w:pStyle w:val="Titre1"/>
      </w:pPr>
      <w:r>
        <w:lastRenderedPageBreak/>
        <w:t>Contribution scientifique</w:t>
      </w:r>
      <w:r w:rsidR="00BD09DA">
        <w:t xml:space="preserve"> </w:t>
      </w:r>
      <w:r w:rsidR="00DD51C5">
        <w:t>attendue</w:t>
      </w:r>
    </w:p>
    <w:p w14:paraId="3276F66C" w14:textId="77777777" w:rsidR="005B4D51" w:rsidRDefault="00BD09DA" w:rsidP="00BD09DA">
      <w:pPr>
        <w:pStyle w:val="Textenormalpourpropositionderecherche"/>
      </w:pPr>
      <w:r>
        <w:t xml:space="preserve">Au doctorat, on vise à faire avancer la science grâce à un projet original. </w:t>
      </w:r>
    </w:p>
    <w:p w14:paraId="18D85B16" w14:textId="77777777" w:rsidR="005B4D51" w:rsidRDefault="005B4D51" w:rsidP="00BD09DA">
      <w:pPr>
        <w:pStyle w:val="Textenormalpourpropositionderecherche"/>
      </w:pPr>
    </w:p>
    <w:p w14:paraId="5F8C7DC7" w14:textId="7E4F74B1" w:rsidR="00270B98" w:rsidRDefault="008B4DE5" w:rsidP="00BD09DA">
      <w:pPr>
        <w:pStyle w:val="Textenormalpourpropositionderecherche"/>
      </w:pPr>
      <w:r>
        <w:t xml:space="preserve">Quels sont les résultats attendus ? </w:t>
      </w:r>
      <w:r w:rsidR="00BD09DA">
        <w:t xml:space="preserve">Quelle contribution </w:t>
      </w:r>
      <w:r w:rsidR="0082180F">
        <w:t xml:space="preserve">scientifique </w:t>
      </w:r>
      <w:r w:rsidR="00BD09DA">
        <w:t>pensez-vous pouvoir apporter dans votre domaine de recherche ? Cela peut aussi inclure des contributions sociaux-économiques.</w:t>
      </w:r>
      <w:r w:rsidR="006A3304">
        <w:t xml:space="preserve"> </w:t>
      </w:r>
    </w:p>
    <w:p w14:paraId="5A66F722" w14:textId="77777777" w:rsidR="00270B98" w:rsidRDefault="00270B98" w:rsidP="00BD09DA">
      <w:pPr>
        <w:pStyle w:val="Textenormalpourpropositionderecherche"/>
      </w:pPr>
    </w:p>
    <w:p w14:paraId="3F2B2A44" w14:textId="47EC96EE" w:rsidR="00CB61C7" w:rsidRDefault="006A3304" w:rsidP="00BD09DA">
      <w:pPr>
        <w:pStyle w:val="Textenormalpourpropositionderecherche"/>
      </w:pPr>
      <w:r>
        <w:t xml:space="preserve">Si une thèse par article est prévue, vous pouvez séparer vos contributions en fonction des articles prévus. </w:t>
      </w:r>
    </w:p>
    <w:p w14:paraId="76015348" w14:textId="77777777" w:rsidR="00BD09DA" w:rsidRDefault="00BD09DA" w:rsidP="00BD09DA">
      <w:pPr>
        <w:pStyle w:val="Textenormalpourpropositionderecherche"/>
      </w:pPr>
    </w:p>
    <w:p w14:paraId="2BE4F688" w14:textId="77777777" w:rsidR="00BD09DA" w:rsidRDefault="00BD09DA" w:rsidP="00BD09DA">
      <w:pPr>
        <w:pStyle w:val="Textenormalpourpropositionderecherche"/>
      </w:pPr>
      <w:r>
        <w:t xml:space="preserve">Prévoir environ </w:t>
      </w:r>
      <w:r w:rsidR="005B4D51">
        <w:t>1-2</w:t>
      </w:r>
      <w:r>
        <w:t xml:space="preserve"> page</w:t>
      </w:r>
      <w:r w:rsidR="005B4D51">
        <w:t>s</w:t>
      </w:r>
      <w:r>
        <w:t xml:space="preserve"> pour cette section.</w:t>
      </w:r>
    </w:p>
    <w:p w14:paraId="09D27F2D" w14:textId="77777777" w:rsidR="00BD09DA" w:rsidRDefault="00BD09DA" w:rsidP="00BD09DA">
      <w:pPr>
        <w:pStyle w:val="Textenormalpourpropositionderecherche"/>
      </w:pPr>
    </w:p>
    <w:p w14:paraId="6B658490" w14:textId="77777777" w:rsidR="00BD09DA" w:rsidRPr="00BD09DA" w:rsidRDefault="00BD09DA" w:rsidP="00BD09DA">
      <w:pPr>
        <w:pStyle w:val="Textenormalpourpropositionderecherche"/>
        <w:rPr>
          <w:i/>
        </w:rPr>
      </w:pPr>
      <w:r w:rsidRPr="00BD09DA">
        <w:rPr>
          <w:i/>
        </w:rPr>
        <w:t xml:space="preserve">Évaluation : vous devez montrer que votre projet est original et qu’il apportera une contribution scientifique valable dans le domaine </w:t>
      </w:r>
      <w:r w:rsidR="005B4D51">
        <w:rPr>
          <w:i/>
        </w:rPr>
        <w:t>choisi.</w:t>
      </w:r>
    </w:p>
    <w:p w14:paraId="309B7064" w14:textId="77777777" w:rsidR="00BD09DA" w:rsidRDefault="00BD09DA" w:rsidP="00CB61C7"/>
    <w:p w14:paraId="56336B57" w14:textId="77777777" w:rsidR="00CB61C7" w:rsidRDefault="00CB61C7">
      <w:pPr>
        <w:spacing w:after="160" w:line="278" w:lineRule="auto"/>
      </w:pPr>
      <w:r>
        <w:br w:type="page"/>
      </w:r>
    </w:p>
    <w:p w14:paraId="0DA9DF98" w14:textId="77777777" w:rsidR="00CB61C7" w:rsidRDefault="00CB61C7" w:rsidP="00CB61C7">
      <w:pPr>
        <w:pStyle w:val="Titre1"/>
      </w:pPr>
      <w:r>
        <w:lastRenderedPageBreak/>
        <w:t>Échéancier</w:t>
      </w:r>
    </w:p>
    <w:p w14:paraId="42B949DA" w14:textId="04A9A7E6" w:rsidR="002F3CD5" w:rsidRDefault="002F3CD5" w:rsidP="00AA2697">
      <w:pPr>
        <w:pStyle w:val="Textenormalpourpropositionderecherche"/>
      </w:pPr>
      <w:r>
        <w:t>Planifiez</w:t>
      </w:r>
      <w:r w:rsidR="00B52C5C">
        <w:t xml:space="preserve"> un projet de doctorat sur 4 ans</w:t>
      </w:r>
      <w:r>
        <w:t xml:space="preserve"> depuis votre première inscription à l’INRS (au doctorat) avec un tableau de type </w:t>
      </w:r>
      <w:r w:rsidR="00B52C5C">
        <w:t>« diagramme de Gantt »</w:t>
      </w:r>
      <w:r>
        <w:t>.</w:t>
      </w:r>
    </w:p>
    <w:p w14:paraId="5325A176" w14:textId="77777777" w:rsidR="000249C6" w:rsidRDefault="000249C6" w:rsidP="00CB61C7"/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87"/>
        <w:gridCol w:w="984"/>
        <w:gridCol w:w="984"/>
        <w:gridCol w:w="984"/>
        <w:gridCol w:w="984"/>
        <w:gridCol w:w="984"/>
        <w:gridCol w:w="984"/>
        <w:gridCol w:w="985"/>
      </w:tblGrid>
      <w:tr w:rsidR="00CC13B7" w14:paraId="4B5964F6" w14:textId="77777777" w:rsidTr="009E33BA">
        <w:trPr>
          <w:trHeight w:val="432"/>
        </w:trPr>
        <w:tc>
          <w:tcPr>
            <w:tcW w:w="2087" w:type="dxa"/>
            <w:tcBorders>
              <w:top w:val="nil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323D143F" w14:textId="77777777" w:rsidR="00CC13B7" w:rsidRPr="009D496A" w:rsidRDefault="00CC13B7" w:rsidP="001611AD">
            <w:pPr>
              <w:spacing w:line="240" w:lineRule="auto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952" w:type="dxa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5A8EEDDF" w14:textId="51C29945" w:rsidR="00CC13B7" w:rsidRPr="009D496A" w:rsidRDefault="00CC13B7" w:rsidP="001611AD">
            <w:pPr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9D496A">
              <w:rPr>
                <w:b/>
                <w:bCs/>
                <w:sz w:val="16"/>
                <w:szCs w:val="16"/>
              </w:rPr>
              <w:t>An 1</w:t>
            </w:r>
          </w:p>
        </w:tc>
        <w:tc>
          <w:tcPr>
            <w:tcW w:w="2952" w:type="dxa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105730FF" w14:textId="6B669F9F" w:rsidR="00CC13B7" w:rsidRPr="009D496A" w:rsidRDefault="00CC13B7" w:rsidP="001611AD">
            <w:pPr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9D496A">
              <w:rPr>
                <w:b/>
                <w:bCs/>
                <w:sz w:val="16"/>
                <w:szCs w:val="16"/>
              </w:rPr>
              <w:t>An 2</w:t>
            </w:r>
          </w:p>
        </w:tc>
        <w:tc>
          <w:tcPr>
            <w:tcW w:w="98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38485E60" w14:textId="00245F9F" w:rsidR="00CC13B7" w:rsidRPr="009D496A" w:rsidRDefault="00CC13B7" w:rsidP="001611AD">
            <w:pPr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9D496A">
              <w:rPr>
                <w:b/>
                <w:bCs/>
                <w:sz w:val="16"/>
                <w:szCs w:val="16"/>
              </w:rPr>
              <w:t>Etc.</w:t>
            </w:r>
          </w:p>
        </w:tc>
      </w:tr>
      <w:tr w:rsidR="00CC13B7" w14:paraId="155D71DF" w14:textId="77777777" w:rsidTr="009E33BA">
        <w:trPr>
          <w:trHeight w:val="432"/>
        </w:trPr>
        <w:tc>
          <w:tcPr>
            <w:tcW w:w="2087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7700F605" w14:textId="77777777" w:rsidR="00CC13B7" w:rsidRPr="009D496A" w:rsidRDefault="00CC13B7" w:rsidP="001611AD">
            <w:pPr>
              <w:spacing w:line="240" w:lineRule="auto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7AEB06A3" w14:textId="3D745B4B" w:rsidR="00CC13B7" w:rsidRPr="009D496A" w:rsidRDefault="00CC13B7" w:rsidP="001611AD">
            <w:pPr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9D496A">
              <w:rPr>
                <w:b/>
                <w:bCs/>
                <w:sz w:val="16"/>
                <w:szCs w:val="16"/>
              </w:rPr>
              <w:t>Session 1</w:t>
            </w: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256A9FEA" w14:textId="33DF2B42" w:rsidR="00CC13B7" w:rsidRPr="009D496A" w:rsidRDefault="00CC13B7" w:rsidP="001611AD">
            <w:pPr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9D496A">
              <w:rPr>
                <w:b/>
                <w:bCs/>
                <w:sz w:val="16"/>
                <w:szCs w:val="16"/>
              </w:rPr>
              <w:t>Session 2</w:t>
            </w: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0685A1DD" w14:textId="138B42BE" w:rsidR="00CC13B7" w:rsidRPr="009D496A" w:rsidRDefault="00CC13B7" w:rsidP="001611AD">
            <w:pPr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9D496A">
              <w:rPr>
                <w:b/>
                <w:bCs/>
                <w:sz w:val="16"/>
                <w:szCs w:val="16"/>
              </w:rPr>
              <w:t>Session 3</w:t>
            </w: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4F9F4432" w14:textId="42F998D5" w:rsidR="00CC13B7" w:rsidRPr="009D496A" w:rsidRDefault="001611AD" w:rsidP="001611AD">
            <w:pPr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9D496A">
              <w:rPr>
                <w:b/>
                <w:bCs/>
                <w:sz w:val="16"/>
                <w:szCs w:val="16"/>
              </w:rPr>
              <w:t>Session 4</w:t>
            </w: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2C0812C0" w14:textId="37047BA1" w:rsidR="00CC13B7" w:rsidRPr="009D496A" w:rsidRDefault="001611AD" w:rsidP="001611AD">
            <w:pPr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9D496A">
              <w:rPr>
                <w:b/>
                <w:bCs/>
                <w:sz w:val="16"/>
                <w:szCs w:val="16"/>
              </w:rPr>
              <w:t>Session 5</w:t>
            </w: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4CC40865" w14:textId="70FF5E81" w:rsidR="00CC13B7" w:rsidRPr="009D496A" w:rsidRDefault="001611AD" w:rsidP="001611AD">
            <w:pPr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9D496A">
              <w:rPr>
                <w:b/>
                <w:bCs/>
                <w:sz w:val="16"/>
                <w:szCs w:val="16"/>
              </w:rPr>
              <w:t>Session 6</w:t>
            </w:r>
          </w:p>
        </w:tc>
        <w:tc>
          <w:tcPr>
            <w:tcW w:w="98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1782F0D2" w14:textId="3F6E67EB" w:rsidR="00CC13B7" w:rsidRPr="009D496A" w:rsidRDefault="00CC13B7" w:rsidP="001611AD">
            <w:pPr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9D496A">
              <w:rPr>
                <w:b/>
                <w:bCs/>
                <w:sz w:val="16"/>
                <w:szCs w:val="16"/>
              </w:rPr>
              <w:t>Etc.</w:t>
            </w:r>
          </w:p>
        </w:tc>
      </w:tr>
      <w:tr w:rsidR="001611AD" w14:paraId="124A8C2E" w14:textId="77777777" w:rsidTr="009E33BA">
        <w:trPr>
          <w:trHeight w:val="432"/>
        </w:trPr>
        <w:tc>
          <w:tcPr>
            <w:tcW w:w="2087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6868B4E7" w14:textId="3E6014F1" w:rsidR="001611AD" w:rsidRPr="009D496A" w:rsidRDefault="001611AD" w:rsidP="004B7F9D">
            <w:pPr>
              <w:spacing w:line="240" w:lineRule="auto"/>
              <w:rPr>
                <w:b/>
                <w:bCs/>
                <w:sz w:val="16"/>
                <w:szCs w:val="16"/>
              </w:rPr>
            </w:pPr>
            <w:r w:rsidRPr="009D496A">
              <w:rPr>
                <w:b/>
                <w:bCs/>
                <w:sz w:val="16"/>
                <w:szCs w:val="16"/>
              </w:rPr>
              <w:t>GEO9991</w:t>
            </w:r>
            <w:r w:rsidRPr="009D496A">
              <w:rPr>
                <w:bCs/>
                <w:sz w:val="16"/>
                <w:szCs w:val="16"/>
              </w:rPr>
              <w:t xml:space="preserve"> (Examen général)</w:t>
            </w: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13F0FEFA" w14:textId="1232C753" w:rsidR="001611AD" w:rsidRPr="009D496A" w:rsidRDefault="001611AD" w:rsidP="004B7F9D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1F72765E" w14:textId="77777777" w:rsidR="001611AD" w:rsidRPr="009D496A" w:rsidRDefault="001611AD" w:rsidP="004B7F9D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0533BACF" w14:textId="77777777" w:rsidR="001611AD" w:rsidRPr="009D496A" w:rsidRDefault="001611AD" w:rsidP="004B7F9D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2C9255B1" w14:textId="77777777" w:rsidR="001611AD" w:rsidRPr="009D496A" w:rsidRDefault="001611AD" w:rsidP="004B7F9D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04EE2D83" w14:textId="77777777" w:rsidR="001611AD" w:rsidRPr="009D496A" w:rsidRDefault="001611AD" w:rsidP="004B7F9D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4054B5A2" w14:textId="77777777" w:rsidR="001611AD" w:rsidRPr="009D496A" w:rsidRDefault="001611AD" w:rsidP="004B7F9D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98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0CC8E6CA" w14:textId="77777777" w:rsidR="001611AD" w:rsidRPr="009D496A" w:rsidRDefault="001611AD" w:rsidP="004B7F9D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</w:p>
        </w:tc>
      </w:tr>
      <w:tr w:rsidR="001611AD" w14:paraId="00C61964" w14:textId="77777777" w:rsidTr="009E33BA">
        <w:trPr>
          <w:trHeight w:val="432"/>
        </w:trPr>
        <w:tc>
          <w:tcPr>
            <w:tcW w:w="2087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64D05910" w14:textId="131A67DC" w:rsidR="001611AD" w:rsidRPr="009D496A" w:rsidRDefault="001611AD" w:rsidP="004B7F9D">
            <w:pPr>
              <w:spacing w:line="240" w:lineRule="auto"/>
              <w:rPr>
                <w:b/>
                <w:bCs/>
                <w:sz w:val="16"/>
                <w:szCs w:val="16"/>
              </w:rPr>
            </w:pPr>
            <w:r w:rsidRPr="009D496A">
              <w:rPr>
                <w:b/>
                <w:bCs/>
                <w:sz w:val="16"/>
                <w:szCs w:val="16"/>
              </w:rPr>
              <w:t xml:space="preserve">GEO9992 </w:t>
            </w:r>
            <w:r w:rsidRPr="009D496A">
              <w:rPr>
                <w:bCs/>
                <w:sz w:val="16"/>
                <w:szCs w:val="16"/>
              </w:rPr>
              <w:t>(Proposition de recherche)</w:t>
            </w: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27F5A0F1" w14:textId="77777777" w:rsidR="001611AD" w:rsidRPr="009D496A" w:rsidRDefault="001611AD" w:rsidP="004B7F9D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152C0722" w14:textId="41156842" w:rsidR="001611AD" w:rsidRPr="009D496A" w:rsidRDefault="001611AD" w:rsidP="004B7F9D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551A6510" w14:textId="77777777" w:rsidR="001611AD" w:rsidRPr="009D496A" w:rsidRDefault="001611AD" w:rsidP="004B7F9D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70A3FC1D" w14:textId="77777777" w:rsidR="001611AD" w:rsidRPr="009D496A" w:rsidRDefault="001611AD" w:rsidP="004B7F9D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5E0BD48D" w14:textId="77777777" w:rsidR="001611AD" w:rsidRPr="009D496A" w:rsidRDefault="001611AD" w:rsidP="004B7F9D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06E61458" w14:textId="77777777" w:rsidR="001611AD" w:rsidRPr="009D496A" w:rsidRDefault="001611AD" w:rsidP="004B7F9D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98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43A735C2" w14:textId="77777777" w:rsidR="001611AD" w:rsidRPr="009D496A" w:rsidRDefault="001611AD" w:rsidP="004B7F9D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</w:p>
        </w:tc>
      </w:tr>
      <w:tr w:rsidR="001611AD" w14:paraId="14B0AB82" w14:textId="77777777" w:rsidTr="009E33BA">
        <w:trPr>
          <w:trHeight w:val="432"/>
        </w:trPr>
        <w:tc>
          <w:tcPr>
            <w:tcW w:w="2087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31D37650" w14:textId="66338FA6" w:rsidR="001611AD" w:rsidRPr="009D496A" w:rsidRDefault="001611AD" w:rsidP="004B7F9D">
            <w:pPr>
              <w:spacing w:line="240" w:lineRule="auto"/>
              <w:rPr>
                <w:b/>
                <w:bCs/>
                <w:sz w:val="16"/>
                <w:szCs w:val="16"/>
              </w:rPr>
            </w:pPr>
            <w:r w:rsidRPr="009D496A">
              <w:rPr>
                <w:b/>
                <w:bCs/>
                <w:sz w:val="16"/>
                <w:szCs w:val="16"/>
              </w:rPr>
              <w:t xml:space="preserve">GEO9993 </w:t>
            </w:r>
            <w:r w:rsidRPr="009D496A">
              <w:rPr>
                <w:bCs/>
                <w:sz w:val="16"/>
                <w:szCs w:val="16"/>
              </w:rPr>
              <w:t>(Séminaire)</w:t>
            </w: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186EA432" w14:textId="77777777" w:rsidR="001611AD" w:rsidRPr="009D496A" w:rsidRDefault="001611AD" w:rsidP="004B7F9D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679DD06D" w14:textId="77777777" w:rsidR="001611AD" w:rsidRPr="009D496A" w:rsidRDefault="001611AD" w:rsidP="004B7F9D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2C51E3A1" w14:textId="77777777" w:rsidR="001611AD" w:rsidRPr="009D496A" w:rsidRDefault="001611AD" w:rsidP="004B7F9D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5C965EE5" w14:textId="77777777" w:rsidR="001611AD" w:rsidRPr="009D496A" w:rsidRDefault="001611AD" w:rsidP="004B7F9D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0FC35501" w14:textId="77777777" w:rsidR="001611AD" w:rsidRPr="009D496A" w:rsidRDefault="001611AD" w:rsidP="004B7F9D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53A0CAB9" w14:textId="77777777" w:rsidR="001611AD" w:rsidRPr="009D496A" w:rsidRDefault="001611AD" w:rsidP="004B7F9D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98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5A8E005C" w14:textId="77777777" w:rsidR="001611AD" w:rsidRPr="009D496A" w:rsidRDefault="001611AD" w:rsidP="004B7F9D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</w:p>
        </w:tc>
      </w:tr>
      <w:tr w:rsidR="001611AD" w14:paraId="5004DAEF" w14:textId="77777777" w:rsidTr="009E33BA">
        <w:trPr>
          <w:trHeight w:val="432"/>
        </w:trPr>
        <w:tc>
          <w:tcPr>
            <w:tcW w:w="2087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0FBF6723" w14:textId="1F823FEB" w:rsidR="001611AD" w:rsidRPr="009D496A" w:rsidRDefault="001611AD" w:rsidP="001611AD">
            <w:pPr>
              <w:spacing w:line="240" w:lineRule="auto"/>
              <w:rPr>
                <w:b/>
                <w:bCs/>
                <w:sz w:val="16"/>
                <w:szCs w:val="16"/>
              </w:rPr>
            </w:pPr>
            <w:r w:rsidRPr="009D496A">
              <w:rPr>
                <w:b/>
                <w:bCs/>
                <w:sz w:val="16"/>
                <w:szCs w:val="16"/>
              </w:rPr>
              <w:t>GEOxxxx</w:t>
            </w:r>
            <w:r w:rsidRPr="009D496A">
              <w:rPr>
                <w:bCs/>
                <w:sz w:val="16"/>
                <w:szCs w:val="16"/>
              </w:rPr>
              <w:t xml:space="preserve"> (Cours de science)</w:t>
            </w: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3CE45567" w14:textId="77777777" w:rsidR="001611AD" w:rsidRPr="009D496A" w:rsidRDefault="001611AD" w:rsidP="001611AD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1EAD16EE" w14:textId="77777777" w:rsidR="001611AD" w:rsidRPr="009D496A" w:rsidRDefault="001611AD" w:rsidP="001611AD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71555903" w14:textId="77777777" w:rsidR="001611AD" w:rsidRPr="009D496A" w:rsidRDefault="001611AD" w:rsidP="001611AD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7244BCE6" w14:textId="77777777" w:rsidR="001611AD" w:rsidRPr="009D496A" w:rsidRDefault="001611AD" w:rsidP="001611AD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520FCAA6" w14:textId="77777777" w:rsidR="001611AD" w:rsidRPr="009D496A" w:rsidRDefault="001611AD" w:rsidP="001611AD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42DE2F53" w14:textId="77777777" w:rsidR="001611AD" w:rsidRPr="009D496A" w:rsidRDefault="001611AD" w:rsidP="001611AD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98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60CA6801" w14:textId="77777777" w:rsidR="001611AD" w:rsidRPr="009D496A" w:rsidRDefault="001611AD" w:rsidP="001611AD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</w:p>
        </w:tc>
      </w:tr>
      <w:tr w:rsidR="001611AD" w14:paraId="3448DAC9" w14:textId="77777777" w:rsidTr="009E33BA">
        <w:trPr>
          <w:trHeight w:val="432"/>
        </w:trPr>
        <w:tc>
          <w:tcPr>
            <w:tcW w:w="2087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0DC1C7EC" w14:textId="21DFF978" w:rsidR="001611AD" w:rsidRPr="009D496A" w:rsidRDefault="001611AD" w:rsidP="001611AD">
            <w:pPr>
              <w:spacing w:line="240" w:lineRule="auto"/>
              <w:rPr>
                <w:b/>
                <w:bCs/>
                <w:sz w:val="16"/>
                <w:szCs w:val="16"/>
              </w:rPr>
            </w:pPr>
            <w:r w:rsidRPr="009D496A">
              <w:rPr>
                <w:b/>
                <w:bCs/>
                <w:sz w:val="16"/>
                <w:szCs w:val="16"/>
              </w:rPr>
              <w:t xml:space="preserve">ETEyyyy </w:t>
            </w:r>
            <w:r w:rsidRPr="009D496A">
              <w:rPr>
                <w:bCs/>
                <w:sz w:val="16"/>
                <w:szCs w:val="16"/>
              </w:rPr>
              <w:t xml:space="preserve"> (Cours de science)</w:t>
            </w: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5E1F63ED" w14:textId="77777777" w:rsidR="001611AD" w:rsidRPr="009D496A" w:rsidRDefault="001611AD" w:rsidP="001611AD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754967F7" w14:textId="77777777" w:rsidR="001611AD" w:rsidRPr="009D496A" w:rsidRDefault="001611AD" w:rsidP="001611AD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1C266C03" w14:textId="77777777" w:rsidR="001611AD" w:rsidRPr="009D496A" w:rsidRDefault="001611AD" w:rsidP="001611AD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090A7D8B" w14:textId="77777777" w:rsidR="001611AD" w:rsidRPr="009D496A" w:rsidRDefault="001611AD" w:rsidP="001611AD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727EF7CA" w14:textId="77777777" w:rsidR="001611AD" w:rsidRPr="009D496A" w:rsidRDefault="001611AD" w:rsidP="001611AD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0BF4E65D" w14:textId="77777777" w:rsidR="001611AD" w:rsidRPr="009D496A" w:rsidRDefault="001611AD" w:rsidP="001611AD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98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4D363981" w14:textId="77777777" w:rsidR="001611AD" w:rsidRPr="009D496A" w:rsidRDefault="001611AD" w:rsidP="001611AD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</w:p>
        </w:tc>
      </w:tr>
      <w:tr w:rsidR="00CC13B7" w14:paraId="3146C09F" w14:textId="77777777" w:rsidTr="009E33BA">
        <w:trPr>
          <w:trHeight w:val="432"/>
        </w:trPr>
        <w:tc>
          <w:tcPr>
            <w:tcW w:w="2087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3F831446" w14:textId="6851B1CC" w:rsidR="00CC13B7" w:rsidRPr="009D496A" w:rsidRDefault="00CC13B7" w:rsidP="001611AD">
            <w:pPr>
              <w:spacing w:line="240" w:lineRule="auto"/>
              <w:rPr>
                <w:b/>
                <w:bCs/>
                <w:sz w:val="16"/>
                <w:szCs w:val="16"/>
              </w:rPr>
            </w:pPr>
            <w:r w:rsidRPr="009D496A">
              <w:rPr>
                <w:b/>
                <w:bCs/>
                <w:sz w:val="16"/>
                <w:szCs w:val="16"/>
              </w:rPr>
              <w:t xml:space="preserve">Activité </w:t>
            </w:r>
            <w:r w:rsidR="009E33BA" w:rsidRPr="009D496A">
              <w:rPr>
                <w:b/>
                <w:bCs/>
                <w:sz w:val="16"/>
                <w:szCs w:val="16"/>
              </w:rPr>
              <w:t xml:space="preserve">de recherche </w:t>
            </w:r>
            <w:r w:rsidRPr="009D496A">
              <w:rPr>
                <w:b/>
                <w:bCs/>
                <w:sz w:val="16"/>
                <w:szCs w:val="16"/>
              </w:rPr>
              <w:t>a</w:t>
            </w: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2CEED" w:themeFill="accent5" w:themeFillTint="33"/>
            <w:vAlign w:val="center"/>
          </w:tcPr>
          <w:p w14:paraId="22AD9248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77D18741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3C3EC42C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2C704A36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46D6BFE8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7197B40A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4EF893B1" w14:textId="674F8B16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CC13B7" w14:paraId="0DA169E9" w14:textId="77777777" w:rsidTr="009E33BA">
        <w:trPr>
          <w:trHeight w:val="432"/>
        </w:trPr>
        <w:tc>
          <w:tcPr>
            <w:tcW w:w="2087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02586D01" w14:textId="7AEEF9A4" w:rsidR="00CC13B7" w:rsidRPr="009D496A" w:rsidRDefault="00CC13B7" w:rsidP="001611AD">
            <w:pPr>
              <w:spacing w:line="240" w:lineRule="auto"/>
              <w:rPr>
                <w:b/>
                <w:bCs/>
                <w:sz w:val="16"/>
                <w:szCs w:val="16"/>
              </w:rPr>
            </w:pPr>
            <w:r w:rsidRPr="009D496A">
              <w:rPr>
                <w:b/>
                <w:bCs/>
                <w:sz w:val="16"/>
                <w:szCs w:val="16"/>
              </w:rPr>
              <w:t xml:space="preserve">Activité </w:t>
            </w:r>
            <w:r w:rsidR="009E33BA" w:rsidRPr="009D496A">
              <w:rPr>
                <w:b/>
                <w:bCs/>
                <w:sz w:val="16"/>
                <w:szCs w:val="16"/>
              </w:rPr>
              <w:t xml:space="preserve">de recherche </w:t>
            </w:r>
            <w:r w:rsidRPr="009D496A">
              <w:rPr>
                <w:b/>
                <w:bCs/>
                <w:sz w:val="16"/>
                <w:szCs w:val="16"/>
              </w:rPr>
              <w:t>b</w:t>
            </w: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155A7FA8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2CEED" w:themeFill="accent5" w:themeFillTint="33"/>
            <w:vAlign w:val="center"/>
          </w:tcPr>
          <w:p w14:paraId="4BDFFDAA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2CEED" w:themeFill="accent5" w:themeFillTint="33"/>
            <w:vAlign w:val="center"/>
          </w:tcPr>
          <w:p w14:paraId="6B1344FD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763A2584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0AABDA19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1F53A78D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5D4A7CC5" w14:textId="0C2FC2DF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9E33BA" w14:paraId="52CF6619" w14:textId="77777777" w:rsidTr="009E33BA">
        <w:trPr>
          <w:trHeight w:val="432"/>
        </w:trPr>
        <w:tc>
          <w:tcPr>
            <w:tcW w:w="2087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35DD651B" w14:textId="77777777" w:rsidR="009E33BA" w:rsidRPr="009D496A" w:rsidRDefault="009E33BA" w:rsidP="004B7F9D">
            <w:pPr>
              <w:spacing w:line="240" w:lineRule="auto"/>
              <w:rPr>
                <w:b/>
                <w:bCs/>
                <w:sz w:val="16"/>
                <w:szCs w:val="16"/>
              </w:rPr>
            </w:pPr>
            <w:r w:rsidRPr="009D496A">
              <w:rPr>
                <w:b/>
                <w:bCs/>
                <w:sz w:val="16"/>
                <w:szCs w:val="16"/>
              </w:rPr>
              <w:t>Rédaction article 1</w:t>
            </w: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097C90BB" w14:textId="77777777" w:rsidR="009E33BA" w:rsidRPr="009D496A" w:rsidRDefault="009E33BA" w:rsidP="004B7F9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0AC91A32" w14:textId="77777777" w:rsidR="009E33BA" w:rsidRPr="009D496A" w:rsidRDefault="009E33BA" w:rsidP="004B7F9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2CEED" w:themeFill="accent5" w:themeFillTint="33"/>
            <w:vAlign w:val="center"/>
          </w:tcPr>
          <w:p w14:paraId="5FFEB5D9" w14:textId="77777777" w:rsidR="009E33BA" w:rsidRPr="009D496A" w:rsidRDefault="009E33BA" w:rsidP="004B7F9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2CEED" w:themeFill="accent5" w:themeFillTint="33"/>
            <w:vAlign w:val="center"/>
          </w:tcPr>
          <w:p w14:paraId="49931CD3" w14:textId="77777777" w:rsidR="009E33BA" w:rsidRPr="009D496A" w:rsidRDefault="009E33BA" w:rsidP="004B7F9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2BC5A012" w14:textId="77777777" w:rsidR="009E33BA" w:rsidRPr="009D496A" w:rsidRDefault="009E33BA" w:rsidP="004B7F9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579AAF13" w14:textId="77777777" w:rsidR="009E33BA" w:rsidRPr="009D496A" w:rsidRDefault="009E33BA" w:rsidP="004B7F9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643B5241" w14:textId="77777777" w:rsidR="009E33BA" w:rsidRPr="009D496A" w:rsidRDefault="009E33BA" w:rsidP="004B7F9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CC13B7" w14:paraId="37440250" w14:textId="77777777" w:rsidTr="009E33BA">
        <w:trPr>
          <w:trHeight w:val="432"/>
        </w:trPr>
        <w:tc>
          <w:tcPr>
            <w:tcW w:w="2087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0468C90B" w14:textId="5A32D89F" w:rsidR="00CC13B7" w:rsidRPr="009D496A" w:rsidRDefault="00CC13B7" w:rsidP="001611AD">
            <w:pPr>
              <w:spacing w:line="240" w:lineRule="auto"/>
              <w:rPr>
                <w:b/>
                <w:bCs/>
                <w:sz w:val="16"/>
                <w:szCs w:val="16"/>
              </w:rPr>
            </w:pPr>
            <w:r w:rsidRPr="009D496A">
              <w:rPr>
                <w:b/>
                <w:bCs/>
                <w:sz w:val="16"/>
                <w:szCs w:val="16"/>
              </w:rPr>
              <w:t>Atteinte de l’objectif 1</w:t>
            </w: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42F563B8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5AFF5093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0FC3033A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2CEED" w:themeFill="accent5" w:themeFillTint="33"/>
            <w:vAlign w:val="center"/>
          </w:tcPr>
          <w:p w14:paraId="7B0FF966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3A39389B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52B25979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475F8A28" w14:textId="36075771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9E33BA" w14:paraId="7A29648C" w14:textId="77777777" w:rsidTr="009E33BA">
        <w:trPr>
          <w:trHeight w:val="432"/>
        </w:trPr>
        <w:tc>
          <w:tcPr>
            <w:tcW w:w="2087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E198A28" w14:textId="0832604B" w:rsidR="00CC13B7" w:rsidRPr="009D496A" w:rsidRDefault="00CC13B7" w:rsidP="001611AD">
            <w:pPr>
              <w:spacing w:line="240" w:lineRule="auto"/>
              <w:rPr>
                <w:b/>
                <w:bCs/>
                <w:sz w:val="16"/>
                <w:szCs w:val="16"/>
              </w:rPr>
            </w:pPr>
            <w:r w:rsidRPr="009D496A">
              <w:rPr>
                <w:b/>
                <w:bCs/>
                <w:sz w:val="16"/>
                <w:szCs w:val="16"/>
              </w:rPr>
              <w:t xml:space="preserve">Activité </w:t>
            </w:r>
            <w:r w:rsidR="009E33BA" w:rsidRPr="009D496A">
              <w:rPr>
                <w:b/>
                <w:bCs/>
                <w:sz w:val="16"/>
                <w:szCs w:val="16"/>
              </w:rPr>
              <w:t xml:space="preserve">de recherche </w:t>
            </w:r>
            <w:r w:rsidRPr="009D496A">
              <w:rPr>
                <w:b/>
                <w:bCs/>
                <w:sz w:val="16"/>
                <w:szCs w:val="16"/>
              </w:rPr>
              <w:t>c</w:t>
            </w: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24D5F9EC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3FE1A0F6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4DE8C91F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F2D0" w:themeFill="accent6" w:themeFillTint="33"/>
            <w:vAlign w:val="center"/>
          </w:tcPr>
          <w:p w14:paraId="7678763C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065CE30C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347EF197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05070A79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CC13B7" w14:paraId="7BD896B1" w14:textId="77777777" w:rsidTr="009E33BA">
        <w:trPr>
          <w:trHeight w:val="432"/>
        </w:trPr>
        <w:tc>
          <w:tcPr>
            <w:tcW w:w="2087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5DFC926E" w14:textId="526B3A7F" w:rsidR="00CC13B7" w:rsidRPr="009D496A" w:rsidRDefault="00CC13B7" w:rsidP="001611AD">
            <w:pPr>
              <w:spacing w:line="240" w:lineRule="auto"/>
              <w:rPr>
                <w:b/>
                <w:bCs/>
                <w:sz w:val="16"/>
                <w:szCs w:val="16"/>
              </w:rPr>
            </w:pPr>
            <w:r w:rsidRPr="009D496A">
              <w:rPr>
                <w:b/>
                <w:bCs/>
                <w:sz w:val="16"/>
                <w:szCs w:val="16"/>
              </w:rPr>
              <w:t>Participation au congrès X</w:t>
            </w: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3D8A8171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0594B315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34A6D6BD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7F88EDA5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6A6A6" w:themeFill="background1" w:themeFillShade="A6"/>
            <w:vAlign w:val="center"/>
          </w:tcPr>
          <w:p w14:paraId="4311BCBE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1A828AC9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1D12F89E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CC13B7" w14:paraId="3563A24B" w14:textId="77777777" w:rsidTr="009E33BA">
        <w:trPr>
          <w:trHeight w:val="432"/>
        </w:trPr>
        <w:tc>
          <w:tcPr>
            <w:tcW w:w="2087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53A5052E" w14:textId="68F062D1" w:rsidR="00CC13B7" w:rsidRPr="009D496A" w:rsidRDefault="00CC13B7" w:rsidP="001611AD">
            <w:pPr>
              <w:spacing w:line="240" w:lineRule="auto"/>
              <w:rPr>
                <w:b/>
                <w:bCs/>
                <w:sz w:val="16"/>
                <w:szCs w:val="16"/>
              </w:rPr>
            </w:pPr>
            <w:r w:rsidRPr="009D496A">
              <w:rPr>
                <w:b/>
                <w:bCs/>
                <w:sz w:val="16"/>
                <w:szCs w:val="16"/>
              </w:rPr>
              <w:t xml:space="preserve">Activité </w:t>
            </w:r>
            <w:r w:rsidR="009E33BA" w:rsidRPr="009D496A">
              <w:rPr>
                <w:b/>
                <w:bCs/>
                <w:sz w:val="16"/>
                <w:szCs w:val="16"/>
              </w:rPr>
              <w:t xml:space="preserve">de recherche </w:t>
            </w:r>
            <w:r w:rsidRPr="009D496A">
              <w:rPr>
                <w:b/>
                <w:bCs/>
                <w:sz w:val="16"/>
                <w:szCs w:val="16"/>
              </w:rPr>
              <w:t>d</w:t>
            </w: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7CC4A01B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1E3F2951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7820C57D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1C454E0A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F2D0" w:themeFill="accent6" w:themeFillTint="33"/>
            <w:vAlign w:val="center"/>
          </w:tcPr>
          <w:p w14:paraId="29CF9267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F2D0" w:themeFill="accent6" w:themeFillTint="33"/>
            <w:vAlign w:val="center"/>
          </w:tcPr>
          <w:p w14:paraId="1B3038CF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24002A4D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CC13B7" w14:paraId="40201F0A" w14:textId="77777777" w:rsidTr="009E33BA">
        <w:trPr>
          <w:trHeight w:val="432"/>
        </w:trPr>
        <w:tc>
          <w:tcPr>
            <w:tcW w:w="2087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4B767F83" w14:textId="3BDD46DF" w:rsidR="00CC13B7" w:rsidRPr="009D496A" w:rsidRDefault="00CC13B7" w:rsidP="001611AD">
            <w:pPr>
              <w:spacing w:line="240" w:lineRule="auto"/>
              <w:rPr>
                <w:b/>
                <w:bCs/>
                <w:sz w:val="16"/>
                <w:szCs w:val="16"/>
              </w:rPr>
            </w:pPr>
            <w:r w:rsidRPr="009D496A">
              <w:rPr>
                <w:b/>
                <w:bCs/>
                <w:sz w:val="16"/>
                <w:szCs w:val="16"/>
              </w:rPr>
              <w:t xml:space="preserve">Activité </w:t>
            </w:r>
            <w:r w:rsidR="009E33BA" w:rsidRPr="009D496A">
              <w:rPr>
                <w:b/>
                <w:bCs/>
                <w:sz w:val="16"/>
                <w:szCs w:val="16"/>
              </w:rPr>
              <w:t xml:space="preserve">de recherche </w:t>
            </w:r>
            <w:r w:rsidRPr="009D496A">
              <w:rPr>
                <w:b/>
                <w:bCs/>
                <w:sz w:val="16"/>
                <w:szCs w:val="16"/>
              </w:rPr>
              <w:t>e</w:t>
            </w: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1C06931E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4346A729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0887B1C1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58BAF521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175ADFC9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1447F1F9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271A89AB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9E33BA" w14:paraId="50D799A2" w14:textId="77777777" w:rsidTr="009E33BA">
        <w:trPr>
          <w:trHeight w:val="432"/>
        </w:trPr>
        <w:tc>
          <w:tcPr>
            <w:tcW w:w="2087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0F3B4B50" w14:textId="666FA28A" w:rsidR="009E33BA" w:rsidRPr="009D496A" w:rsidRDefault="009E33BA" w:rsidP="004B7F9D">
            <w:pPr>
              <w:spacing w:line="240" w:lineRule="auto"/>
              <w:rPr>
                <w:b/>
                <w:bCs/>
                <w:sz w:val="16"/>
                <w:szCs w:val="16"/>
              </w:rPr>
            </w:pPr>
            <w:r w:rsidRPr="009D496A">
              <w:rPr>
                <w:b/>
                <w:bCs/>
                <w:sz w:val="16"/>
                <w:szCs w:val="16"/>
              </w:rPr>
              <w:t>Rédaction article 2</w:t>
            </w: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70C4F767" w14:textId="77777777" w:rsidR="009E33BA" w:rsidRPr="009D496A" w:rsidRDefault="009E33BA" w:rsidP="004B7F9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4F54253A" w14:textId="77777777" w:rsidR="009E33BA" w:rsidRPr="009D496A" w:rsidRDefault="009E33BA" w:rsidP="004B7F9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6A24F0D1" w14:textId="77777777" w:rsidR="009E33BA" w:rsidRPr="009D496A" w:rsidRDefault="009E33BA" w:rsidP="004B7F9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26377E75" w14:textId="77777777" w:rsidR="009E33BA" w:rsidRPr="009D496A" w:rsidRDefault="009E33BA" w:rsidP="004B7F9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39FB23FF" w14:textId="77777777" w:rsidR="009E33BA" w:rsidRPr="009D496A" w:rsidRDefault="009E33BA" w:rsidP="004B7F9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72A0D124" w14:textId="77777777" w:rsidR="009E33BA" w:rsidRPr="009D496A" w:rsidRDefault="009E33BA" w:rsidP="004B7F9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1E843450" w14:textId="77777777" w:rsidR="009E33BA" w:rsidRPr="009D496A" w:rsidRDefault="009E33BA" w:rsidP="004B7F9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CC13B7" w14:paraId="571B1405" w14:textId="77777777" w:rsidTr="009E33BA">
        <w:trPr>
          <w:trHeight w:val="432"/>
        </w:trPr>
        <w:tc>
          <w:tcPr>
            <w:tcW w:w="2087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3209970C" w14:textId="4CC0B373" w:rsidR="00CC13B7" w:rsidRPr="009D496A" w:rsidRDefault="00CC13B7" w:rsidP="001611AD">
            <w:pPr>
              <w:spacing w:line="240" w:lineRule="auto"/>
              <w:rPr>
                <w:b/>
                <w:bCs/>
                <w:sz w:val="16"/>
                <w:szCs w:val="16"/>
              </w:rPr>
            </w:pPr>
            <w:r w:rsidRPr="009D496A">
              <w:rPr>
                <w:b/>
                <w:bCs/>
                <w:sz w:val="16"/>
                <w:szCs w:val="16"/>
              </w:rPr>
              <w:t>Atteinte de l’objectif 2</w:t>
            </w: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34F465ED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1EF70247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051F14B8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11261DA3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534D630F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16C0A50B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146A8FCB" w14:textId="266BF5C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1611AD" w14:paraId="063A4084" w14:textId="77777777" w:rsidTr="009E33BA">
        <w:trPr>
          <w:trHeight w:val="432"/>
        </w:trPr>
        <w:tc>
          <w:tcPr>
            <w:tcW w:w="2087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63D152A1" w14:textId="695AF3CB" w:rsidR="001611AD" w:rsidRPr="009D496A" w:rsidRDefault="001611AD" w:rsidP="001611AD">
            <w:pPr>
              <w:spacing w:line="240" w:lineRule="auto"/>
              <w:rPr>
                <w:b/>
                <w:bCs/>
                <w:sz w:val="16"/>
                <w:szCs w:val="16"/>
              </w:rPr>
            </w:pPr>
            <w:r w:rsidRPr="009D496A">
              <w:rPr>
                <w:b/>
                <w:bCs/>
                <w:sz w:val="16"/>
                <w:szCs w:val="16"/>
              </w:rPr>
              <w:t>Participation au congrès Y</w:t>
            </w: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705BCDD7" w14:textId="77777777" w:rsidR="001611AD" w:rsidRPr="009D496A" w:rsidRDefault="001611AD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0CF4ABC4" w14:textId="77777777" w:rsidR="001611AD" w:rsidRPr="009D496A" w:rsidRDefault="001611AD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216E3F05" w14:textId="77777777" w:rsidR="001611AD" w:rsidRPr="009D496A" w:rsidRDefault="001611AD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1D745ADD" w14:textId="77777777" w:rsidR="001611AD" w:rsidRPr="009D496A" w:rsidRDefault="001611AD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13CEA508" w14:textId="77777777" w:rsidR="001611AD" w:rsidRPr="009D496A" w:rsidRDefault="001611AD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799DE816" w14:textId="77777777" w:rsidR="001611AD" w:rsidRPr="009D496A" w:rsidRDefault="001611AD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39DD9F6F" w14:textId="77777777" w:rsidR="001611AD" w:rsidRPr="009D496A" w:rsidRDefault="001611AD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CC13B7" w14:paraId="7A057774" w14:textId="77777777" w:rsidTr="009E33BA">
        <w:trPr>
          <w:trHeight w:val="432"/>
        </w:trPr>
        <w:tc>
          <w:tcPr>
            <w:tcW w:w="2087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3A7EA93B" w14:textId="49A5D845" w:rsidR="00CC13B7" w:rsidRPr="009D496A" w:rsidRDefault="00CC13B7" w:rsidP="001611AD">
            <w:pPr>
              <w:spacing w:line="240" w:lineRule="auto"/>
              <w:rPr>
                <w:b/>
                <w:bCs/>
                <w:sz w:val="16"/>
                <w:szCs w:val="16"/>
              </w:rPr>
            </w:pPr>
            <w:r w:rsidRPr="009D496A">
              <w:rPr>
                <w:b/>
                <w:bCs/>
                <w:sz w:val="16"/>
                <w:szCs w:val="16"/>
              </w:rPr>
              <w:t xml:space="preserve">Activité </w:t>
            </w:r>
            <w:r w:rsidR="009E33BA" w:rsidRPr="009D496A">
              <w:rPr>
                <w:b/>
                <w:bCs/>
                <w:sz w:val="16"/>
                <w:szCs w:val="16"/>
              </w:rPr>
              <w:t xml:space="preserve">de recherche </w:t>
            </w:r>
            <w:r w:rsidRPr="009D496A">
              <w:rPr>
                <w:b/>
                <w:bCs/>
                <w:sz w:val="16"/>
                <w:szCs w:val="16"/>
              </w:rPr>
              <w:t>f</w:t>
            </w: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282F17EC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31B58A42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1C85D16F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54C03F6D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6E4E29F6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47ACBBC0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48AB987B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9E33BA" w14:paraId="20893631" w14:textId="77777777" w:rsidTr="004B7F9D">
        <w:trPr>
          <w:trHeight w:val="432"/>
        </w:trPr>
        <w:tc>
          <w:tcPr>
            <w:tcW w:w="2087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4037F7B" w14:textId="34C6BEA5" w:rsidR="009E33BA" w:rsidRPr="009D496A" w:rsidRDefault="009E33BA" w:rsidP="004B7F9D">
            <w:pPr>
              <w:spacing w:line="240" w:lineRule="auto"/>
              <w:rPr>
                <w:b/>
                <w:bCs/>
                <w:sz w:val="16"/>
                <w:szCs w:val="16"/>
              </w:rPr>
            </w:pPr>
            <w:r w:rsidRPr="009D496A">
              <w:rPr>
                <w:b/>
                <w:bCs/>
                <w:sz w:val="16"/>
                <w:szCs w:val="16"/>
              </w:rPr>
              <w:t>Rédaction article 3</w:t>
            </w: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353E65C1" w14:textId="77777777" w:rsidR="009E33BA" w:rsidRPr="009D496A" w:rsidRDefault="009E33BA" w:rsidP="004B7F9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35D26F50" w14:textId="77777777" w:rsidR="009E33BA" w:rsidRPr="009D496A" w:rsidRDefault="009E33BA" w:rsidP="004B7F9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65050D80" w14:textId="77777777" w:rsidR="009E33BA" w:rsidRPr="009D496A" w:rsidRDefault="009E33BA" w:rsidP="004B7F9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0DE3E59C" w14:textId="77777777" w:rsidR="009E33BA" w:rsidRPr="009D496A" w:rsidRDefault="009E33BA" w:rsidP="004B7F9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7AEC39AE" w14:textId="77777777" w:rsidR="009E33BA" w:rsidRPr="009D496A" w:rsidRDefault="009E33BA" w:rsidP="004B7F9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536DC843" w14:textId="77777777" w:rsidR="009E33BA" w:rsidRPr="009D496A" w:rsidRDefault="009E33BA" w:rsidP="004B7F9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35A89C84" w14:textId="77777777" w:rsidR="009E33BA" w:rsidRPr="009D496A" w:rsidRDefault="009E33BA" w:rsidP="004B7F9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CC13B7" w14:paraId="1BE71BD5" w14:textId="77777777" w:rsidTr="009E33BA">
        <w:trPr>
          <w:trHeight w:val="432"/>
        </w:trPr>
        <w:tc>
          <w:tcPr>
            <w:tcW w:w="2087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67742F36" w14:textId="0D6E31C1" w:rsidR="00CC13B7" w:rsidRPr="009D496A" w:rsidRDefault="00CC13B7" w:rsidP="001611AD">
            <w:pPr>
              <w:spacing w:line="240" w:lineRule="auto"/>
              <w:rPr>
                <w:b/>
                <w:bCs/>
                <w:sz w:val="16"/>
                <w:szCs w:val="16"/>
              </w:rPr>
            </w:pPr>
            <w:r w:rsidRPr="009D496A">
              <w:rPr>
                <w:b/>
                <w:bCs/>
                <w:sz w:val="16"/>
                <w:szCs w:val="16"/>
              </w:rPr>
              <w:t>Atteinte de l’objectif 3</w:t>
            </w: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6F442BCA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2550EA48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2C389669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6AADF7A6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2FC7B621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7E3DDD9E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11EF1436" w14:textId="5AF18310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CC13B7" w14:paraId="34C278B3" w14:textId="77777777" w:rsidTr="009E33BA">
        <w:trPr>
          <w:trHeight w:val="432"/>
        </w:trPr>
        <w:tc>
          <w:tcPr>
            <w:tcW w:w="2087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6BEF77F2" w14:textId="74A1DA9D" w:rsidR="00CC13B7" w:rsidRPr="009D496A" w:rsidRDefault="00CC13B7" w:rsidP="001611AD">
            <w:pPr>
              <w:spacing w:line="240" w:lineRule="auto"/>
              <w:rPr>
                <w:b/>
                <w:bCs/>
                <w:sz w:val="16"/>
                <w:szCs w:val="16"/>
              </w:rPr>
            </w:pPr>
            <w:r w:rsidRPr="009D496A">
              <w:rPr>
                <w:b/>
                <w:bCs/>
                <w:sz w:val="16"/>
                <w:szCs w:val="16"/>
              </w:rPr>
              <w:t>Rédaction de la thèse</w:t>
            </w: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5CD9651D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1B090073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4362F95E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470570D3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36C63B26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6DD7FB3E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11CE5C95" w14:textId="77777777" w:rsidR="00CC13B7" w:rsidRPr="009D496A" w:rsidRDefault="00CC13B7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</w:tbl>
    <w:p w14:paraId="57C4A20C" w14:textId="77777777" w:rsidR="000249C6" w:rsidRDefault="000249C6" w:rsidP="00CB61C7"/>
    <w:p w14:paraId="183E546A" w14:textId="77777777" w:rsidR="009E33BA" w:rsidRDefault="009E33BA" w:rsidP="009E33BA">
      <w:pPr>
        <w:pStyle w:val="Textenormalpourpropositionderecherche"/>
      </w:pPr>
    </w:p>
    <w:p w14:paraId="7097A325" w14:textId="77777777" w:rsidR="009D496A" w:rsidRDefault="009D496A" w:rsidP="009E33BA">
      <w:pPr>
        <w:pStyle w:val="Textenormalpourpropositionderecherche"/>
      </w:pPr>
    </w:p>
    <w:p w14:paraId="21EEFFC7" w14:textId="53B562AF" w:rsidR="009E33BA" w:rsidRDefault="009E33BA" w:rsidP="009E33BA">
      <w:pPr>
        <w:pStyle w:val="Textenormalpourpropositionderecherche"/>
      </w:pPr>
      <w:r>
        <w:t>Incluez les cours que vous prévoyez prendre et les conférences auxquelles vous prévoyez assister, si possible. Pensez à prévoir du temps pour la rédaction des articles (pour une thèse par articles) et de la thèse.</w:t>
      </w:r>
    </w:p>
    <w:p w14:paraId="583C6CC4" w14:textId="77777777" w:rsidR="001611AD" w:rsidRDefault="001611AD" w:rsidP="00B52C5C">
      <w:pPr>
        <w:pStyle w:val="Textenormalpourpropositionderecherche"/>
      </w:pPr>
    </w:p>
    <w:p w14:paraId="104FA776" w14:textId="3E30265C" w:rsidR="002F3CD5" w:rsidRDefault="002F3CD5" w:rsidP="00B52C5C">
      <w:pPr>
        <w:pStyle w:val="Textenormalpourpropositionderecherche"/>
      </w:pPr>
      <w:r>
        <w:t>Cette partie doit tenir sur une page.</w:t>
      </w:r>
    </w:p>
    <w:p w14:paraId="5AD80373" w14:textId="77777777" w:rsidR="002F3CD5" w:rsidRDefault="002F3CD5" w:rsidP="00B52C5C">
      <w:pPr>
        <w:pStyle w:val="Textenormalpourpropositionderecherche"/>
      </w:pPr>
    </w:p>
    <w:p w14:paraId="2C094BB7" w14:textId="77777777" w:rsidR="00CB61C7" w:rsidRPr="00B52C5C" w:rsidRDefault="00B52C5C" w:rsidP="00B52C5C">
      <w:pPr>
        <w:pStyle w:val="Textenormalpourpropositionderecherche"/>
        <w:rPr>
          <w:i/>
        </w:rPr>
      </w:pPr>
      <w:r w:rsidRPr="00B52C5C">
        <w:rPr>
          <w:i/>
        </w:rPr>
        <w:t>Évaluation : vous êtes capable d’élaborer un programme d’activités de recherche réaliste en fonction des objectifs visés, notamment par l’établissement d’un échéancier des travaux</w:t>
      </w:r>
      <w:r>
        <w:rPr>
          <w:i/>
        </w:rPr>
        <w:t>.</w:t>
      </w:r>
      <w:r w:rsidR="00CB61C7" w:rsidRPr="00B52C5C">
        <w:rPr>
          <w:i/>
        </w:rPr>
        <w:br w:type="page"/>
      </w:r>
    </w:p>
    <w:p w14:paraId="7BAA6566" w14:textId="77777777" w:rsidR="00CB61C7" w:rsidRDefault="00CB61C7" w:rsidP="00CB61C7">
      <w:pPr>
        <w:pStyle w:val="Titre1"/>
      </w:pPr>
      <w:r>
        <w:lastRenderedPageBreak/>
        <w:t>Budget</w:t>
      </w:r>
    </w:p>
    <w:p w14:paraId="5300E38E" w14:textId="77777777" w:rsidR="00CB61C7" w:rsidRDefault="002F3CD5" w:rsidP="00B52C5C">
      <w:pPr>
        <w:pStyle w:val="Textenormalpourpropositionderecherche"/>
      </w:pPr>
      <w:r>
        <w:t>Présenter un tableau budgétaire montrant le coût total anticipé du projet.</w:t>
      </w:r>
    </w:p>
    <w:p w14:paraId="64268ED5" w14:textId="77777777" w:rsidR="002F3CD5" w:rsidRDefault="002F3CD5" w:rsidP="00B52C5C">
      <w:pPr>
        <w:pStyle w:val="Textenormalpourpropositionderecherche"/>
      </w:pPr>
    </w:p>
    <w:p w14:paraId="36426FD3" w14:textId="1C13C9F1" w:rsidR="002F3CD5" w:rsidRDefault="002F3CD5" w:rsidP="00B52C5C">
      <w:pPr>
        <w:pStyle w:val="Textenormalpourpropositionderecherche"/>
      </w:pPr>
      <w:r>
        <w:t xml:space="preserve">Inclure votre soutien financier, votre ordinateur si applicable, les logiciels, les travaux de terrain et de laboratoire, les déplacements, </w:t>
      </w:r>
      <w:r w:rsidR="00270B98">
        <w:t xml:space="preserve">les </w:t>
      </w:r>
      <w:r>
        <w:t>congrès, etc.</w:t>
      </w:r>
    </w:p>
    <w:p w14:paraId="2DC8C174" w14:textId="77777777" w:rsidR="002F3CD5" w:rsidRDefault="002F3CD5" w:rsidP="00B52C5C">
      <w:pPr>
        <w:pStyle w:val="Textenormalpourpropositionderecherche"/>
      </w:pPr>
    </w:p>
    <w:p w14:paraId="09B243C7" w14:textId="77777777" w:rsidR="002F3CD5" w:rsidRDefault="002F3CD5" w:rsidP="00B52C5C">
      <w:pPr>
        <w:pStyle w:val="Textenormalpourpropositionderecherche"/>
      </w:pPr>
      <w:r>
        <w:t>Cette partie doit tenir sur une page.</w:t>
      </w:r>
    </w:p>
    <w:p w14:paraId="16DEEB75" w14:textId="77777777" w:rsidR="002F3CD5" w:rsidRDefault="002F3CD5" w:rsidP="00B52C5C">
      <w:pPr>
        <w:pStyle w:val="Textenormalpourpropositionderecherche"/>
      </w:pPr>
    </w:p>
    <w:p w14:paraId="00FBA9E5" w14:textId="77777777" w:rsidR="002F3CD5" w:rsidRPr="002F3CD5" w:rsidRDefault="002F3CD5" w:rsidP="00B52C5C">
      <w:pPr>
        <w:pStyle w:val="Textenormalpourpropositionderecherche"/>
        <w:rPr>
          <w:i/>
        </w:rPr>
      </w:pPr>
      <w:r w:rsidRPr="002F3CD5">
        <w:rPr>
          <w:i/>
        </w:rPr>
        <w:t>Évaluation : montre</w:t>
      </w:r>
      <w:r w:rsidR="00337601">
        <w:rPr>
          <w:i/>
        </w:rPr>
        <w:t>z</w:t>
      </w:r>
      <w:r w:rsidRPr="002F3CD5">
        <w:rPr>
          <w:i/>
        </w:rPr>
        <w:t xml:space="preserve"> que vous disposez des moyens techniques et financiers nécessaires à la réalisation </w:t>
      </w:r>
      <w:r w:rsidR="00337601">
        <w:rPr>
          <w:i/>
        </w:rPr>
        <w:t>du</w:t>
      </w:r>
      <w:r w:rsidRPr="002F3CD5">
        <w:rPr>
          <w:i/>
        </w:rPr>
        <w:t xml:space="preserve"> projet.</w:t>
      </w:r>
    </w:p>
    <w:p w14:paraId="51B1671E" w14:textId="77777777" w:rsidR="00B52C5C" w:rsidRDefault="00B52C5C" w:rsidP="00CB61C7"/>
    <w:p w14:paraId="1DCDDB32" w14:textId="77777777" w:rsidR="00B52C5C" w:rsidRDefault="00B52C5C" w:rsidP="00CB61C7"/>
    <w:p w14:paraId="7D5EBE50" w14:textId="77777777" w:rsidR="00CB61C7" w:rsidRDefault="00CB61C7">
      <w:pPr>
        <w:spacing w:after="160" w:line="278" w:lineRule="auto"/>
      </w:pPr>
      <w:r>
        <w:br w:type="page"/>
      </w:r>
    </w:p>
    <w:p w14:paraId="36B80943" w14:textId="77777777" w:rsidR="00CB61C7" w:rsidRDefault="000F48DE" w:rsidP="00CB61C7">
      <w:pPr>
        <w:pStyle w:val="Titre1"/>
      </w:pPr>
      <w:r>
        <w:lastRenderedPageBreak/>
        <w:t>Bibliographie</w:t>
      </w:r>
    </w:p>
    <w:p w14:paraId="4D480F1A" w14:textId="77777777" w:rsidR="00CB61C7" w:rsidRDefault="002F3CD5" w:rsidP="002F3CD5">
      <w:pPr>
        <w:spacing w:line="240" w:lineRule="auto"/>
        <w:rPr>
          <w:sz w:val="18"/>
          <w:szCs w:val="18"/>
        </w:rPr>
      </w:pPr>
      <w:r>
        <w:rPr>
          <w:sz w:val="18"/>
          <w:szCs w:val="18"/>
        </w:rPr>
        <w:t>La bibliographie peut être en Arial 9 points avec interligne simple.</w:t>
      </w:r>
    </w:p>
    <w:p w14:paraId="60784863" w14:textId="77777777" w:rsidR="002F3CD5" w:rsidRDefault="002F3CD5" w:rsidP="002F3CD5">
      <w:pPr>
        <w:spacing w:line="240" w:lineRule="auto"/>
        <w:rPr>
          <w:sz w:val="18"/>
          <w:szCs w:val="18"/>
        </w:rPr>
      </w:pPr>
    </w:p>
    <w:p w14:paraId="017DE60B" w14:textId="77777777" w:rsidR="002F3CD5" w:rsidRDefault="002F3CD5" w:rsidP="002F3CD5">
      <w:pPr>
        <w:spacing w:line="240" w:lineRule="auto"/>
        <w:rPr>
          <w:sz w:val="18"/>
          <w:szCs w:val="18"/>
        </w:rPr>
      </w:pPr>
      <w:r>
        <w:rPr>
          <w:sz w:val="18"/>
          <w:szCs w:val="18"/>
        </w:rPr>
        <w:t>Utilisez un style bibliographique uniforme, de votre choix. Le logiciel Endnote est recommandé et est fourni gratuitement par le SRI.</w:t>
      </w:r>
    </w:p>
    <w:p w14:paraId="55EEF2EF" w14:textId="77777777" w:rsidR="002F3CD5" w:rsidRDefault="002F3CD5" w:rsidP="002F3CD5">
      <w:pPr>
        <w:spacing w:line="240" w:lineRule="auto"/>
        <w:rPr>
          <w:sz w:val="18"/>
          <w:szCs w:val="18"/>
        </w:rPr>
      </w:pPr>
    </w:p>
    <w:p w14:paraId="4AEAAAD8" w14:textId="77777777" w:rsidR="002F3CD5" w:rsidRPr="002F3CD5" w:rsidRDefault="002F3CD5" w:rsidP="002F3CD5">
      <w:pPr>
        <w:spacing w:line="240" w:lineRule="auto"/>
        <w:rPr>
          <w:sz w:val="18"/>
          <w:szCs w:val="18"/>
        </w:rPr>
      </w:pPr>
      <w:r>
        <w:rPr>
          <w:sz w:val="18"/>
          <w:szCs w:val="18"/>
        </w:rPr>
        <w:t>Vérifiez que toutes les références citées dans le texte apparaissent dans la bibliographie et vice-versa.</w:t>
      </w:r>
    </w:p>
    <w:p w14:paraId="27A8F49D" w14:textId="77777777" w:rsidR="00CB61C7" w:rsidRDefault="00CB61C7">
      <w:pPr>
        <w:spacing w:after="160" w:line="278" w:lineRule="auto"/>
      </w:pPr>
      <w:r>
        <w:br w:type="page"/>
      </w:r>
    </w:p>
    <w:p w14:paraId="17BD0434" w14:textId="77777777" w:rsidR="00CB61C7" w:rsidRDefault="00CB61C7" w:rsidP="00CB61C7">
      <w:pPr>
        <w:pStyle w:val="Titre1"/>
      </w:pPr>
      <w:r>
        <w:lastRenderedPageBreak/>
        <w:t>Annexe</w:t>
      </w:r>
    </w:p>
    <w:p w14:paraId="4956F836" w14:textId="77777777" w:rsidR="00CB61C7" w:rsidRPr="00CB61C7" w:rsidRDefault="002F3CD5" w:rsidP="002F3CD5">
      <w:pPr>
        <w:pStyle w:val="Textenormalpourpropositionderecherche"/>
      </w:pPr>
      <w:r>
        <w:t>Les annexes ne doivent pas être utilisées pour gonfler le nombre de pages.</w:t>
      </w:r>
    </w:p>
    <w:sectPr w:rsidR="00CB61C7" w:rsidRPr="00CB61C7" w:rsidSect="00CB61C7">
      <w:footerReference w:type="default" r:id="rId11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D0BD60" w14:textId="77777777" w:rsidR="00182A6B" w:rsidRDefault="00182A6B" w:rsidP="00CB61C7">
      <w:pPr>
        <w:spacing w:line="240" w:lineRule="auto"/>
      </w:pPr>
      <w:r>
        <w:separator/>
      </w:r>
    </w:p>
  </w:endnote>
  <w:endnote w:type="continuationSeparator" w:id="0">
    <w:p w14:paraId="14A89C9F" w14:textId="77777777" w:rsidR="00182A6B" w:rsidRDefault="00182A6B" w:rsidP="00CB61C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etropolis">
    <w:altName w:val="Cambria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Metropolis Medium">
    <w:altName w:val="Courier New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League Gothic">
    <w:altName w:val="Times New Roman"/>
    <w:charset w:val="00"/>
    <w:family w:val="auto"/>
    <w:pitch w:val="variable"/>
    <w:sig w:usb0="A000006F" w:usb1="4000004B" w:usb2="00000000" w:usb3="00000000" w:csb0="00000093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52A11B" w14:textId="11CC8D13" w:rsidR="006A3304" w:rsidRPr="00CB61C7" w:rsidRDefault="006A3304">
    <w:pPr>
      <w:pStyle w:val="Pieddepage"/>
      <w:rPr>
        <w:lang w:val="fr-FR"/>
      </w:rPr>
    </w:pPr>
    <w:r>
      <w:rPr>
        <w:lang w:val="fr-FR"/>
      </w:rPr>
      <w:tab/>
    </w:r>
    <w:r>
      <w:rPr>
        <w:lang w:val="fr-FR"/>
      </w:rPr>
      <w:tab/>
    </w:r>
    <w:r w:rsidRPr="00CB61C7">
      <w:rPr>
        <w:lang w:val="fr-FR"/>
      </w:rPr>
      <w:fldChar w:fldCharType="begin"/>
    </w:r>
    <w:r w:rsidRPr="00CB61C7">
      <w:rPr>
        <w:lang w:val="fr-FR"/>
      </w:rPr>
      <w:instrText>PAGE   \* MERGEFORMAT</w:instrText>
    </w:r>
    <w:r w:rsidRPr="00CB61C7">
      <w:rPr>
        <w:lang w:val="fr-FR"/>
      </w:rPr>
      <w:fldChar w:fldCharType="separate"/>
    </w:r>
    <w:r w:rsidR="00971456">
      <w:rPr>
        <w:noProof/>
        <w:lang w:val="fr-FR"/>
      </w:rPr>
      <w:t>7</w:t>
    </w:r>
    <w:r w:rsidRPr="00CB61C7">
      <w:rPr>
        <w:lang w:val="fr-F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A898AD" w14:textId="77777777" w:rsidR="00182A6B" w:rsidRDefault="00182A6B" w:rsidP="00CB61C7">
      <w:pPr>
        <w:spacing w:line="240" w:lineRule="auto"/>
      </w:pPr>
      <w:r>
        <w:separator/>
      </w:r>
    </w:p>
  </w:footnote>
  <w:footnote w:type="continuationSeparator" w:id="0">
    <w:p w14:paraId="283F936F" w14:textId="77777777" w:rsidR="00182A6B" w:rsidRDefault="00182A6B" w:rsidP="00CB61C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62DA2"/>
    <w:multiLevelType w:val="multilevel"/>
    <w:tmpl w:val="0C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97D190D"/>
    <w:multiLevelType w:val="multilevel"/>
    <w:tmpl w:val="0C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5CF0915"/>
    <w:multiLevelType w:val="multilevel"/>
    <w:tmpl w:val="EF5885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74D4FA9"/>
    <w:multiLevelType w:val="hybridMultilevel"/>
    <w:tmpl w:val="37F883DC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4A765B"/>
    <w:multiLevelType w:val="multilevel"/>
    <w:tmpl w:val="EEE0B6D2"/>
    <w:lvl w:ilvl="0">
      <w:start w:val="1"/>
      <w:numFmt w:val="decimal"/>
      <w:pStyle w:val="Titre2"/>
      <w:lvlText w:val="%1."/>
      <w:lvlJc w:val="left"/>
      <w:pPr>
        <w:ind w:left="360" w:hanging="360"/>
      </w:pPr>
    </w:lvl>
    <w:lvl w:ilvl="1">
      <w:start w:val="1"/>
      <w:numFmt w:val="decimal"/>
      <w:pStyle w:val="Titre3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pStyle w:val="Titre4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29A22C5"/>
    <w:multiLevelType w:val="hybridMultilevel"/>
    <w:tmpl w:val="37B211A2"/>
    <w:lvl w:ilvl="0" w:tplc="CAC6ACDE">
      <w:start w:val="1"/>
      <w:numFmt w:val="decimal"/>
      <w:lvlText w:val="%1."/>
      <w:lvlJc w:val="left"/>
      <w:pPr>
        <w:ind w:left="3552" w:hanging="360"/>
      </w:pPr>
    </w:lvl>
    <w:lvl w:ilvl="1" w:tplc="0C0C0019" w:tentative="1">
      <w:start w:val="1"/>
      <w:numFmt w:val="lowerLetter"/>
      <w:lvlText w:val="%2."/>
      <w:lvlJc w:val="left"/>
      <w:pPr>
        <w:ind w:left="4272" w:hanging="360"/>
      </w:pPr>
    </w:lvl>
    <w:lvl w:ilvl="2" w:tplc="0C0C001B" w:tentative="1">
      <w:start w:val="1"/>
      <w:numFmt w:val="lowerRoman"/>
      <w:lvlText w:val="%3."/>
      <w:lvlJc w:val="right"/>
      <w:pPr>
        <w:ind w:left="4992" w:hanging="180"/>
      </w:pPr>
    </w:lvl>
    <w:lvl w:ilvl="3" w:tplc="0C0C000F" w:tentative="1">
      <w:start w:val="1"/>
      <w:numFmt w:val="decimal"/>
      <w:lvlText w:val="%4."/>
      <w:lvlJc w:val="left"/>
      <w:pPr>
        <w:ind w:left="5712" w:hanging="360"/>
      </w:pPr>
    </w:lvl>
    <w:lvl w:ilvl="4" w:tplc="0C0C0019" w:tentative="1">
      <w:start w:val="1"/>
      <w:numFmt w:val="lowerLetter"/>
      <w:lvlText w:val="%5."/>
      <w:lvlJc w:val="left"/>
      <w:pPr>
        <w:ind w:left="6432" w:hanging="360"/>
      </w:pPr>
    </w:lvl>
    <w:lvl w:ilvl="5" w:tplc="0C0C001B" w:tentative="1">
      <w:start w:val="1"/>
      <w:numFmt w:val="lowerRoman"/>
      <w:lvlText w:val="%6."/>
      <w:lvlJc w:val="right"/>
      <w:pPr>
        <w:ind w:left="7152" w:hanging="180"/>
      </w:pPr>
    </w:lvl>
    <w:lvl w:ilvl="6" w:tplc="0C0C000F" w:tentative="1">
      <w:start w:val="1"/>
      <w:numFmt w:val="decimal"/>
      <w:lvlText w:val="%7."/>
      <w:lvlJc w:val="left"/>
      <w:pPr>
        <w:ind w:left="7872" w:hanging="360"/>
      </w:pPr>
    </w:lvl>
    <w:lvl w:ilvl="7" w:tplc="0C0C0019" w:tentative="1">
      <w:start w:val="1"/>
      <w:numFmt w:val="lowerLetter"/>
      <w:lvlText w:val="%8."/>
      <w:lvlJc w:val="left"/>
      <w:pPr>
        <w:ind w:left="8592" w:hanging="360"/>
      </w:pPr>
    </w:lvl>
    <w:lvl w:ilvl="8" w:tplc="0C0C001B" w:tentative="1">
      <w:start w:val="1"/>
      <w:numFmt w:val="lowerRoman"/>
      <w:lvlText w:val="%9."/>
      <w:lvlJc w:val="right"/>
      <w:pPr>
        <w:ind w:left="9312" w:hanging="180"/>
      </w:pPr>
    </w:lvl>
  </w:abstractNum>
  <w:abstractNum w:abstractNumId="6" w15:restartNumberingAfterBreak="0">
    <w:nsid w:val="7DE7563F"/>
    <w:multiLevelType w:val="hybridMultilevel"/>
    <w:tmpl w:val="F99A11D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mirrorMargins/>
  <w:activeWritingStyle w:appName="MSWord" w:lang="fr-CA" w:vendorID="64" w:dllVersion="131078" w:nlCheck="1" w:checkStyle="0"/>
  <w:activeWritingStyle w:appName="MSWord" w:lang="fr-FR" w:vendorID="64" w:dllVersion="131078" w:nlCheck="1" w:checkStyle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2B1"/>
    <w:rsid w:val="000249C6"/>
    <w:rsid w:val="000332B1"/>
    <w:rsid w:val="0003680A"/>
    <w:rsid w:val="00066EDF"/>
    <w:rsid w:val="0009747A"/>
    <w:rsid w:val="000F48DE"/>
    <w:rsid w:val="00104BFF"/>
    <w:rsid w:val="00135A75"/>
    <w:rsid w:val="001507AD"/>
    <w:rsid w:val="001611AD"/>
    <w:rsid w:val="00171A3B"/>
    <w:rsid w:val="00182A6B"/>
    <w:rsid w:val="0019765A"/>
    <w:rsid w:val="001C2B96"/>
    <w:rsid w:val="001F5C29"/>
    <w:rsid w:val="001F7316"/>
    <w:rsid w:val="00232316"/>
    <w:rsid w:val="0024252D"/>
    <w:rsid w:val="00266E96"/>
    <w:rsid w:val="00270B98"/>
    <w:rsid w:val="00281009"/>
    <w:rsid w:val="002A13CB"/>
    <w:rsid w:val="002B2708"/>
    <w:rsid w:val="002B2E8F"/>
    <w:rsid w:val="002B5552"/>
    <w:rsid w:val="002F3CD5"/>
    <w:rsid w:val="003004F5"/>
    <w:rsid w:val="0030708C"/>
    <w:rsid w:val="0031493B"/>
    <w:rsid w:val="0032221B"/>
    <w:rsid w:val="00337601"/>
    <w:rsid w:val="00356542"/>
    <w:rsid w:val="00386ADC"/>
    <w:rsid w:val="003A382C"/>
    <w:rsid w:val="003B7CC4"/>
    <w:rsid w:val="003C5B27"/>
    <w:rsid w:val="003C650C"/>
    <w:rsid w:val="00434BBF"/>
    <w:rsid w:val="004362E5"/>
    <w:rsid w:val="00447795"/>
    <w:rsid w:val="004614CE"/>
    <w:rsid w:val="00467C87"/>
    <w:rsid w:val="00473372"/>
    <w:rsid w:val="00477067"/>
    <w:rsid w:val="00486892"/>
    <w:rsid w:val="00494EE8"/>
    <w:rsid w:val="004B052D"/>
    <w:rsid w:val="004F21AD"/>
    <w:rsid w:val="00537CE1"/>
    <w:rsid w:val="005B4D51"/>
    <w:rsid w:val="005D3247"/>
    <w:rsid w:val="005E3F61"/>
    <w:rsid w:val="005E6190"/>
    <w:rsid w:val="00643B2A"/>
    <w:rsid w:val="006A3304"/>
    <w:rsid w:val="006F046D"/>
    <w:rsid w:val="006F6B84"/>
    <w:rsid w:val="006F7A8E"/>
    <w:rsid w:val="007B6C50"/>
    <w:rsid w:val="007C0AF8"/>
    <w:rsid w:val="007D682C"/>
    <w:rsid w:val="0082180F"/>
    <w:rsid w:val="00897580"/>
    <w:rsid w:val="008B3224"/>
    <w:rsid w:val="008B4DE5"/>
    <w:rsid w:val="008C0067"/>
    <w:rsid w:val="008E0C34"/>
    <w:rsid w:val="00912FC3"/>
    <w:rsid w:val="009139B5"/>
    <w:rsid w:val="00924232"/>
    <w:rsid w:val="009456FA"/>
    <w:rsid w:val="00971456"/>
    <w:rsid w:val="009D496A"/>
    <w:rsid w:val="009E05D7"/>
    <w:rsid w:val="009E33BA"/>
    <w:rsid w:val="009E34A2"/>
    <w:rsid w:val="009F1C7A"/>
    <w:rsid w:val="009F65CA"/>
    <w:rsid w:val="00A03024"/>
    <w:rsid w:val="00A75103"/>
    <w:rsid w:val="00AA123D"/>
    <w:rsid w:val="00AA2697"/>
    <w:rsid w:val="00B44A65"/>
    <w:rsid w:val="00B52C5C"/>
    <w:rsid w:val="00BA50B6"/>
    <w:rsid w:val="00BC0A06"/>
    <w:rsid w:val="00BD09DA"/>
    <w:rsid w:val="00CA1E84"/>
    <w:rsid w:val="00CA612B"/>
    <w:rsid w:val="00CB5572"/>
    <w:rsid w:val="00CB61C7"/>
    <w:rsid w:val="00CC13B7"/>
    <w:rsid w:val="00CE345C"/>
    <w:rsid w:val="00D23FF2"/>
    <w:rsid w:val="00DD51C5"/>
    <w:rsid w:val="00DE4805"/>
    <w:rsid w:val="00ED563C"/>
    <w:rsid w:val="00F34BE3"/>
    <w:rsid w:val="00F726A3"/>
    <w:rsid w:val="00F93B58"/>
    <w:rsid w:val="00F954A2"/>
    <w:rsid w:val="00FB0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4587C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7C87"/>
    <w:pPr>
      <w:spacing w:after="0" w:line="360" w:lineRule="auto"/>
    </w:pPr>
    <w:rPr>
      <w:rFonts w:ascii="Arial" w:hAnsi="Arial"/>
      <w:sz w:val="22"/>
    </w:rPr>
  </w:style>
  <w:style w:type="paragraph" w:styleId="Titre1">
    <w:name w:val="heading 1"/>
    <w:basedOn w:val="Normal"/>
    <w:next w:val="Normal"/>
    <w:link w:val="Titre1Car"/>
    <w:uiPriority w:val="9"/>
    <w:qFormat/>
    <w:rsid w:val="0009747A"/>
    <w:pPr>
      <w:keepNext/>
      <w:keepLines/>
      <w:pBdr>
        <w:bottom w:val="single" w:sz="4" w:space="1" w:color="auto"/>
      </w:pBdr>
      <w:spacing w:after="240"/>
      <w:outlineLvl w:val="0"/>
    </w:pPr>
    <w:rPr>
      <w:rFonts w:eastAsiaTheme="majorEastAsia" w:cstheme="majorBidi"/>
      <w:b/>
      <w:caps/>
      <w:color w:val="071D49"/>
      <w:sz w:val="28"/>
      <w:szCs w:val="40"/>
    </w:rPr>
  </w:style>
  <w:style w:type="paragraph" w:styleId="Titre2">
    <w:name w:val="heading 2"/>
    <w:basedOn w:val="Paragraphedeliste"/>
    <w:next w:val="Normal"/>
    <w:link w:val="Titre2Car"/>
    <w:uiPriority w:val="9"/>
    <w:unhideWhenUsed/>
    <w:qFormat/>
    <w:rsid w:val="00537CE1"/>
    <w:pPr>
      <w:numPr>
        <w:numId w:val="5"/>
      </w:numPr>
      <w:outlineLvl w:val="1"/>
    </w:pPr>
    <w:rPr>
      <w:b/>
      <w:bCs/>
      <w:color w:val="071D49"/>
      <w:sz w:val="26"/>
    </w:rPr>
  </w:style>
  <w:style w:type="paragraph" w:styleId="Titre3">
    <w:name w:val="heading 3"/>
    <w:basedOn w:val="Titre2"/>
    <w:next w:val="Normal"/>
    <w:link w:val="Titre3Car"/>
    <w:uiPriority w:val="9"/>
    <w:unhideWhenUsed/>
    <w:qFormat/>
    <w:rsid w:val="00537CE1"/>
    <w:pPr>
      <w:numPr>
        <w:ilvl w:val="1"/>
      </w:numPr>
      <w:outlineLvl w:val="2"/>
    </w:pPr>
    <w:rPr>
      <w:b w:val="0"/>
      <w:bCs w:val="0"/>
      <w:sz w:val="24"/>
    </w:rPr>
  </w:style>
  <w:style w:type="paragraph" w:styleId="Titre4">
    <w:name w:val="heading 4"/>
    <w:basedOn w:val="Titre2"/>
    <w:next w:val="Normal"/>
    <w:link w:val="Titre4Car"/>
    <w:uiPriority w:val="9"/>
    <w:unhideWhenUsed/>
    <w:qFormat/>
    <w:rsid w:val="00537CE1"/>
    <w:pPr>
      <w:numPr>
        <w:ilvl w:val="2"/>
      </w:numPr>
      <w:outlineLvl w:val="3"/>
    </w:pPr>
    <w:rPr>
      <w:b w:val="0"/>
      <w:bCs w:val="0"/>
      <w:sz w:val="24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CB61C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CB61C7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CB61C7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CB61C7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CB61C7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09747A"/>
    <w:rPr>
      <w:rFonts w:ascii="Arial" w:eastAsiaTheme="majorEastAsia" w:hAnsi="Arial" w:cstheme="majorBidi"/>
      <w:b/>
      <w:caps/>
      <w:color w:val="071D49"/>
      <w:sz w:val="28"/>
      <w:szCs w:val="40"/>
    </w:rPr>
  </w:style>
  <w:style w:type="character" w:customStyle="1" w:styleId="Titre2Car">
    <w:name w:val="Titre 2 Car"/>
    <w:basedOn w:val="Policepardfaut"/>
    <w:link w:val="Titre2"/>
    <w:uiPriority w:val="9"/>
    <w:rsid w:val="00537CE1"/>
    <w:rPr>
      <w:rFonts w:ascii="Arial" w:hAnsi="Arial"/>
      <w:b/>
      <w:bCs/>
      <w:color w:val="071D49"/>
      <w:sz w:val="2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8C0067"/>
    <w:pPr>
      <w:numPr>
        <w:ilvl w:val="1"/>
      </w:numPr>
    </w:pPr>
    <w:rPr>
      <w:rFonts w:ascii="Metropolis" w:eastAsiaTheme="majorEastAsia" w:hAnsi="Metropolis" w:cstheme="majorBidi"/>
      <w:b/>
      <w:caps/>
      <w:spacing w:val="15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8C0067"/>
    <w:rPr>
      <w:rFonts w:ascii="Metropolis" w:eastAsiaTheme="majorEastAsia" w:hAnsi="Metropolis" w:cstheme="majorBidi"/>
      <w:b/>
      <w:caps/>
      <w:color w:val="071D49"/>
      <w:spacing w:val="15"/>
      <w:sz w:val="20"/>
      <w:szCs w:val="28"/>
    </w:rPr>
  </w:style>
  <w:style w:type="character" w:styleId="Rfrenceple">
    <w:name w:val="Subtle Reference"/>
    <w:basedOn w:val="Policepardfaut"/>
    <w:uiPriority w:val="31"/>
    <w:qFormat/>
    <w:rsid w:val="008C0067"/>
    <w:rPr>
      <w:rFonts w:ascii="Metropolis Medium" w:hAnsi="Metropolis Medium"/>
      <w:caps w:val="0"/>
      <w:smallCaps w:val="0"/>
      <w:strike w:val="0"/>
      <w:dstrike w:val="0"/>
      <w:vanish w:val="0"/>
      <w:color w:val="071D49"/>
      <w:sz w:val="16"/>
      <w:vertAlign w:val="baseline"/>
    </w:rPr>
  </w:style>
  <w:style w:type="character" w:styleId="Accentuation">
    <w:name w:val="Emphasis"/>
    <w:basedOn w:val="Policepardfaut"/>
    <w:uiPriority w:val="20"/>
    <w:qFormat/>
    <w:rsid w:val="008C0067"/>
    <w:rPr>
      <w:rFonts w:ascii="Metropolis" w:hAnsi="Metropolis"/>
      <w:b/>
      <w:i w:val="0"/>
      <w:iCs/>
      <w:caps w:val="0"/>
      <w:smallCaps w:val="0"/>
      <w:strike w:val="0"/>
      <w:dstrike w:val="0"/>
      <w:vanish w:val="0"/>
      <w:color w:val="071D49"/>
      <w:sz w:val="20"/>
      <w:vertAlign w:val="baseline"/>
    </w:rPr>
  </w:style>
  <w:style w:type="paragraph" w:styleId="Citation">
    <w:name w:val="Quote"/>
    <w:basedOn w:val="Normal"/>
    <w:next w:val="Normal"/>
    <w:link w:val="CitationCar"/>
    <w:uiPriority w:val="29"/>
    <w:qFormat/>
    <w:rsid w:val="008C0067"/>
    <w:pPr>
      <w:spacing w:before="160"/>
    </w:pPr>
    <w:rPr>
      <w:i/>
      <w:iCs/>
    </w:rPr>
  </w:style>
  <w:style w:type="character" w:customStyle="1" w:styleId="CitationCar">
    <w:name w:val="Citation Car"/>
    <w:basedOn w:val="Policepardfaut"/>
    <w:link w:val="Citation"/>
    <w:uiPriority w:val="29"/>
    <w:rsid w:val="008C0067"/>
    <w:rPr>
      <w:rFonts w:ascii="Metropolis Medium" w:hAnsi="Metropolis Medium"/>
      <w:i/>
      <w:iCs/>
      <w:color w:val="071D49"/>
      <w:sz w:val="20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8C0067"/>
    <w:pPr>
      <w:spacing w:before="360" w:after="360"/>
    </w:pPr>
    <w:rPr>
      <w:rFonts w:ascii="League Gothic" w:hAnsi="League Gothic"/>
      <w:iCs/>
      <w:color w:val="0064B1"/>
      <w:sz w:val="56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8C0067"/>
    <w:rPr>
      <w:rFonts w:ascii="League Gothic" w:hAnsi="League Gothic"/>
      <w:iCs/>
      <w:color w:val="0064B1"/>
      <w:sz w:val="56"/>
    </w:rPr>
  </w:style>
  <w:style w:type="character" w:customStyle="1" w:styleId="Titre3Car">
    <w:name w:val="Titre 3 Car"/>
    <w:basedOn w:val="Policepardfaut"/>
    <w:link w:val="Titre3"/>
    <w:uiPriority w:val="9"/>
    <w:rsid w:val="00537CE1"/>
    <w:rPr>
      <w:rFonts w:ascii="Arial" w:hAnsi="Arial"/>
      <w:color w:val="071D49"/>
    </w:rPr>
  </w:style>
  <w:style w:type="character" w:customStyle="1" w:styleId="Titre4Car">
    <w:name w:val="Titre 4 Car"/>
    <w:basedOn w:val="Policepardfaut"/>
    <w:link w:val="Titre4"/>
    <w:uiPriority w:val="9"/>
    <w:rsid w:val="00537CE1"/>
    <w:rPr>
      <w:rFonts w:ascii="Arial" w:hAnsi="Arial"/>
      <w:color w:val="071D49"/>
    </w:rPr>
  </w:style>
  <w:style w:type="character" w:customStyle="1" w:styleId="Titre5Car">
    <w:name w:val="Titre 5 Car"/>
    <w:basedOn w:val="Policepardfaut"/>
    <w:link w:val="Titre5"/>
    <w:uiPriority w:val="9"/>
    <w:semiHidden/>
    <w:rsid w:val="00CB61C7"/>
    <w:rPr>
      <w:rFonts w:eastAsiaTheme="majorEastAsia" w:cstheme="majorBidi"/>
      <w:color w:val="0F4761" w:themeColor="accent1" w:themeShade="BF"/>
      <w:sz w:val="22"/>
    </w:rPr>
  </w:style>
  <w:style w:type="character" w:customStyle="1" w:styleId="Titre6Car">
    <w:name w:val="Titre 6 Car"/>
    <w:basedOn w:val="Policepardfaut"/>
    <w:link w:val="Titre6"/>
    <w:uiPriority w:val="9"/>
    <w:semiHidden/>
    <w:rsid w:val="00CB61C7"/>
    <w:rPr>
      <w:rFonts w:eastAsiaTheme="majorEastAsia" w:cstheme="majorBidi"/>
      <w:i/>
      <w:iCs/>
      <w:color w:val="595959" w:themeColor="text1" w:themeTint="A6"/>
      <w:sz w:val="22"/>
    </w:rPr>
  </w:style>
  <w:style w:type="character" w:customStyle="1" w:styleId="Titre7Car">
    <w:name w:val="Titre 7 Car"/>
    <w:basedOn w:val="Policepardfaut"/>
    <w:link w:val="Titre7"/>
    <w:uiPriority w:val="9"/>
    <w:semiHidden/>
    <w:rsid w:val="00CB61C7"/>
    <w:rPr>
      <w:rFonts w:eastAsiaTheme="majorEastAsia" w:cstheme="majorBidi"/>
      <w:color w:val="595959" w:themeColor="text1" w:themeTint="A6"/>
      <w:sz w:val="22"/>
    </w:rPr>
  </w:style>
  <w:style w:type="character" w:customStyle="1" w:styleId="Titre8Car">
    <w:name w:val="Titre 8 Car"/>
    <w:basedOn w:val="Policepardfaut"/>
    <w:link w:val="Titre8"/>
    <w:uiPriority w:val="9"/>
    <w:semiHidden/>
    <w:rsid w:val="00CB61C7"/>
    <w:rPr>
      <w:rFonts w:eastAsiaTheme="majorEastAsia" w:cstheme="majorBidi"/>
      <w:i/>
      <w:iCs/>
      <w:color w:val="272727" w:themeColor="text1" w:themeTint="D8"/>
      <w:sz w:val="22"/>
    </w:rPr>
  </w:style>
  <w:style w:type="character" w:customStyle="1" w:styleId="Titre9Car">
    <w:name w:val="Titre 9 Car"/>
    <w:basedOn w:val="Policepardfaut"/>
    <w:link w:val="Titre9"/>
    <w:uiPriority w:val="9"/>
    <w:semiHidden/>
    <w:rsid w:val="00CB61C7"/>
    <w:rPr>
      <w:rFonts w:eastAsiaTheme="majorEastAsia" w:cstheme="majorBidi"/>
      <w:color w:val="272727" w:themeColor="text1" w:themeTint="D8"/>
      <w:sz w:val="22"/>
    </w:rPr>
  </w:style>
  <w:style w:type="paragraph" w:styleId="Titre">
    <w:name w:val="Title"/>
    <w:basedOn w:val="Normal"/>
    <w:next w:val="Normal"/>
    <w:link w:val="TitreCar"/>
    <w:uiPriority w:val="10"/>
    <w:qFormat/>
    <w:rsid w:val="00CB61C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CB61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ragraphedeliste">
    <w:name w:val="List Paragraph"/>
    <w:basedOn w:val="Normal"/>
    <w:uiPriority w:val="34"/>
    <w:qFormat/>
    <w:rsid w:val="00CB61C7"/>
    <w:pPr>
      <w:ind w:left="720"/>
      <w:contextualSpacing/>
    </w:pPr>
  </w:style>
  <w:style w:type="character" w:styleId="Emphaseintense">
    <w:name w:val="Intense Emphasis"/>
    <w:basedOn w:val="Policepardfaut"/>
    <w:uiPriority w:val="21"/>
    <w:qFormat/>
    <w:rsid w:val="00CB61C7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CB61C7"/>
    <w:rPr>
      <w:b/>
      <w:bCs/>
      <w:smallCaps/>
      <w:color w:val="0F4761" w:themeColor="accent1" w:themeShade="BF"/>
      <w:spacing w:val="5"/>
    </w:rPr>
  </w:style>
  <w:style w:type="paragraph" w:styleId="En-tte">
    <w:name w:val="header"/>
    <w:basedOn w:val="Normal"/>
    <w:link w:val="En-tteCar"/>
    <w:uiPriority w:val="99"/>
    <w:unhideWhenUsed/>
    <w:rsid w:val="00CB61C7"/>
    <w:pPr>
      <w:tabs>
        <w:tab w:val="center" w:pos="4703"/>
        <w:tab w:val="right" w:pos="9406"/>
      </w:tabs>
    </w:pPr>
  </w:style>
  <w:style w:type="character" w:customStyle="1" w:styleId="En-tteCar">
    <w:name w:val="En-tête Car"/>
    <w:basedOn w:val="Policepardfaut"/>
    <w:link w:val="En-tte"/>
    <w:uiPriority w:val="99"/>
    <w:rsid w:val="00CB61C7"/>
    <w:rPr>
      <w:rFonts w:ascii="Century Gothic" w:hAnsi="Century Gothic"/>
      <w:sz w:val="22"/>
    </w:rPr>
  </w:style>
  <w:style w:type="paragraph" w:styleId="Pieddepage">
    <w:name w:val="footer"/>
    <w:basedOn w:val="Normal"/>
    <w:link w:val="PieddepageCar"/>
    <w:uiPriority w:val="99"/>
    <w:unhideWhenUsed/>
    <w:rsid w:val="00CB61C7"/>
    <w:pPr>
      <w:tabs>
        <w:tab w:val="center" w:pos="4703"/>
        <w:tab w:val="right" w:pos="9406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CB61C7"/>
    <w:rPr>
      <w:rFonts w:ascii="Century Gothic" w:hAnsi="Century Gothic"/>
      <w:sz w:val="22"/>
    </w:rPr>
  </w:style>
  <w:style w:type="table" w:styleId="Grilledutableau">
    <w:name w:val="Table Grid"/>
    <w:basedOn w:val="TableauNormal"/>
    <w:rsid w:val="00CB61C7"/>
    <w:pPr>
      <w:spacing w:after="0" w:line="240" w:lineRule="auto"/>
    </w:pPr>
    <w:rPr>
      <w:rFonts w:ascii="Times New Roman" w:eastAsia="Georgia" w:hAnsi="Times New Roman" w:cs="Times New Roman"/>
      <w:kern w:val="0"/>
      <w:sz w:val="20"/>
      <w:szCs w:val="20"/>
      <w:lang w:eastAsia="fr-CA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extenormalpourpropositionderecherche">
    <w:name w:val="Texte normal pour proposition de recherche"/>
    <w:basedOn w:val="Normal"/>
    <w:qFormat/>
    <w:rsid w:val="0024252D"/>
    <w:pPr>
      <w:spacing w:line="480" w:lineRule="auto"/>
    </w:pPr>
  </w:style>
  <w:style w:type="character" w:styleId="Marquedecommentaire">
    <w:name w:val="annotation reference"/>
    <w:basedOn w:val="Policepardfaut"/>
    <w:uiPriority w:val="99"/>
    <w:semiHidden/>
    <w:unhideWhenUsed/>
    <w:rsid w:val="000332B1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0332B1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0332B1"/>
    <w:rPr>
      <w:rFonts w:ascii="Arial" w:hAnsi="Arial"/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0332B1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0332B1"/>
    <w:rPr>
      <w:rFonts w:ascii="Arial" w:hAnsi="Arial"/>
      <w:b/>
      <w:bCs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332B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332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CE68B1304A5F418DAB3D0C00AC6A40" ma:contentTypeVersion="17" ma:contentTypeDescription="Crée un document." ma:contentTypeScope="" ma:versionID="e5e97b717012a1cabbf17e394be7b89c">
  <xsd:schema xmlns:xsd="http://www.w3.org/2001/XMLSchema" xmlns:xs="http://www.w3.org/2001/XMLSchema" xmlns:p="http://schemas.microsoft.com/office/2006/metadata/properties" xmlns:ns3="d27357e9-b03c-4fef-9d60-49d4d4105fef" xmlns:ns4="1673e1cf-ce2d-494c-b612-8f321d967d46" targetNamespace="http://schemas.microsoft.com/office/2006/metadata/properties" ma:root="true" ma:fieldsID="653aa3a4d1a18f2af83c4f265c3b08ab" ns3:_="" ns4:_="">
    <xsd:import namespace="d27357e9-b03c-4fef-9d60-49d4d4105fef"/>
    <xsd:import namespace="1673e1cf-ce2d-494c-b612-8f321d967d4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7357e9-b03c-4fef-9d60-49d4d4105f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73e1cf-ce2d-494c-b612-8f321d967d4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Partage du hachage d’indicateu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27357e9-b03c-4fef-9d60-49d4d4105fef" xsi:nil="true"/>
  </documentManagement>
</p:properties>
</file>

<file path=customXml/itemProps1.xml><?xml version="1.0" encoding="utf-8"?>
<ds:datastoreItem xmlns:ds="http://schemas.openxmlformats.org/officeDocument/2006/customXml" ds:itemID="{113C8512-4C2D-4D6E-A6D3-96F6A84B34F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1C77FF9-E31B-494E-803C-0250B74FE9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7357e9-b03c-4fef-9d60-49d4d4105fef"/>
    <ds:schemaRef ds:uri="1673e1cf-ce2d-494c-b612-8f321d967d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82A162-FB02-48F9-A386-7A74E02FF382}">
  <ds:schemaRefs>
    <ds:schemaRef ds:uri="http://schemas.microsoft.com/office/2006/metadata/properties"/>
    <ds:schemaRef ds:uri="http://schemas.microsoft.com/office/infopath/2007/PartnerControls"/>
    <ds:schemaRef ds:uri="d27357e9-b03c-4fef-9d60-49d4d4105fe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Gabarit-proposition-recherche-GEO9992_v1.4.dotx</Template>
  <TotalTime>0</TotalTime>
  <Pages>12</Pages>
  <Words>910</Words>
  <Characters>5006</Characters>
  <Application>Microsoft Office Word</Application>
  <DocSecurity>0</DocSecurity>
  <Lines>41</Lines>
  <Paragraphs>11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Soucy_La_Roche Renaud</dc:creator>
  <cp:keywords/>
  <dc:description/>
  <cp:lastModifiedBy>Pierre-Simon</cp:lastModifiedBy>
  <cp:revision>2</cp:revision>
  <dcterms:created xsi:type="dcterms:W3CDTF">2025-12-09T12:40:00Z</dcterms:created>
  <dcterms:modified xsi:type="dcterms:W3CDTF">2025-12-09T12:40:00Z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0x01010033CE68B1304A5F418DAB3D0C00AC6A40</vt:lpwstr>
  </property>
</Properties>
</file>